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9DE" w:rsidRPr="0073577B" w:rsidRDefault="00BC39DE">
      <w:pPr>
        <w:rPr>
          <w:rFonts w:ascii="Calibri" w:hAnsi="Calibri" w:cs="Calibri"/>
        </w:rPr>
      </w:pPr>
      <w:r>
        <w:rPr>
          <w:noProof/>
        </w:rPr>
        <w:pict>
          <v:shapetype id="_x0000_t202" coordsize="21600,21600" o:spt="202" path="m,l,21600r21600,l21600,xe">
            <v:stroke joinstyle="miter"/>
            <v:path gradientshapeok="t" o:connecttype="rect"/>
          </v:shapetype>
          <v:shape id="Text Box 2" o:spid="_x0000_s1026" type="#_x0000_t202" style="position:absolute;margin-left:4.2pt;margin-top:-9pt;width:534pt;height:74.4pt;z-index:25165209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" filled="f" stroked="f" insetpen="t">
            <v:textbox inset="2.88pt,2.88pt,2.88pt,2.88pt">
              <w:txbxContent>
                <w:p w:rsidR="00BC39DE" w:rsidRPr="00124B08" w:rsidRDefault="00BC39DE" w:rsidP="00050B27">
                  <w:pPr>
                    <w:pStyle w:val="Heading1"/>
                    <w:widowControl w:val="0"/>
                    <w:tabs>
                      <w:tab w:val="right" w:pos="10530"/>
                    </w:tabs>
                    <w:spacing w:before="0"/>
                    <w:ind w:right="45"/>
                    <w:jc w:val="right"/>
                    <w:rPr>
                      <w:color w:val="auto"/>
                      <w:spacing w:val="10"/>
                      <w:sz w:val="48"/>
                      <w:szCs w:val="48"/>
                    </w:rPr>
                  </w:pPr>
                  <w:smartTag w:uri="urn:schemas-microsoft-com:office:smarttags" w:element="State">
                    <w:smartTag w:uri="urn:schemas-microsoft-com:office:smarttags" w:element="place">
                      <w:r w:rsidRPr="00124B08">
                        <w:rPr>
                          <w:color w:val="auto"/>
                          <w:spacing w:val="10"/>
                          <w:sz w:val="48"/>
                          <w:szCs w:val="48"/>
                        </w:rPr>
                        <w:t>California</w:t>
                      </w:r>
                    </w:smartTag>
                  </w:smartTag>
                  <w:r w:rsidRPr="00124B08">
                    <w:rPr>
                      <w:color w:val="auto"/>
                      <w:spacing w:val="10"/>
                      <w:sz w:val="48"/>
                      <w:szCs w:val="48"/>
                    </w:rPr>
                    <w:t xml:space="preserve"> Dairy</w:t>
                  </w:r>
                </w:p>
                <w:p w:rsidR="00BC39DE" w:rsidRPr="00124B08" w:rsidRDefault="00BC39DE" w:rsidP="00050B27">
                  <w:pPr>
                    <w:pStyle w:val="Heading1"/>
                    <w:widowControl w:val="0"/>
                    <w:tabs>
                      <w:tab w:val="right" w:pos="10530"/>
                    </w:tabs>
                    <w:spacing w:before="0"/>
                    <w:ind w:right="1935"/>
                    <w:jc w:val="right"/>
                    <w:rPr>
                      <w:color w:val="auto"/>
                      <w:spacing w:val="10"/>
                      <w:sz w:val="48"/>
                      <w:szCs w:val="48"/>
                    </w:rPr>
                  </w:pPr>
                  <w:r w:rsidRPr="00124B08">
                    <w:rPr>
                      <w:color w:val="auto"/>
                      <w:spacing w:val="10"/>
                      <w:sz w:val="48"/>
                      <w:szCs w:val="48"/>
                    </w:rPr>
                    <w:tab/>
                    <w:t>Newsletter</w:t>
                  </w:r>
                </w:p>
                <w:p w:rsidR="00BC39DE" w:rsidRPr="00124B08" w:rsidRDefault="00BC39DE" w:rsidP="00050B27">
                  <w:pPr>
                    <w:pStyle w:val="Heading1"/>
                    <w:widowControl w:val="0"/>
                    <w:tabs>
                      <w:tab w:val="right" w:pos="10530"/>
                    </w:tabs>
                    <w:spacing w:before="0"/>
                    <w:ind w:right="1935"/>
                    <w:jc w:val="right"/>
                    <w:rPr>
                      <w:color w:val="auto"/>
                      <w:sz w:val="36"/>
                      <w:szCs w:val="36"/>
                    </w:rPr>
                  </w:pPr>
                  <w:r w:rsidRPr="00124B08">
                    <w:rPr>
                      <w:color w:val="auto"/>
                      <w:spacing w:val="10"/>
                      <w:sz w:val="20"/>
                      <w:szCs w:val="20"/>
                    </w:rPr>
                    <w:tab/>
                    <w:t xml:space="preserve">Vol. </w:t>
                  </w:r>
                  <w:r>
                    <w:rPr>
                      <w:color w:val="auto"/>
                      <w:spacing w:val="10"/>
                      <w:sz w:val="20"/>
                      <w:szCs w:val="20"/>
                    </w:rPr>
                    <w:t>5</w:t>
                  </w:r>
                  <w:r w:rsidRPr="00124B08">
                    <w:rPr>
                      <w:color w:val="auto"/>
                      <w:spacing w:val="10"/>
                      <w:sz w:val="20"/>
                      <w:szCs w:val="20"/>
                    </w:rPr>
                    <w:t xml:space="preserve">, Issue </w:t>
                  </w:r>
                  <w:r>
                    <w:rPr>
                      <w:color w:val="auto"/>
                      <w:spacing w:val="10"/>
                      <w:sz w:val="20"/>
                      <w:szCs w:val="20"/>
                    </w:rPr>
                    <w:t>2</w:t>
                  </w:r>
                  <w:r w:rsidRPr="00124B08">
                    <w:rPr>
                      <w:color w:val="auto"/>
                      <w:spacing w:val="10"/>
                      <w:sz w:val="20"/>
                      <w:szCs w:val="20"/>
                    </w:rPr>
                    <w:t xml:space="preserve">   </w:t>
                  </w:r>
                  <w:r>
                    <w:rPr>
                      <w:color w:val="auto"/>
                      <w:spacing w:val="10"/>
                      <w:sz w:val="20"/>
                      <w:szCs w:val="20"/>
                    </w:rPr>
                    <w:t xml:space="preserve">August </w:t>
                  </w:r>
                  <w:r w:rsidRPr="00124B08">
                    <w:rPr>
                      <w:color w:val="auto"/>
                      <w:spacing w:val="10"/>
                      <w:sz w:val="20"/>
                      <w:szCs w:val="20"/>
                    </w:rPr>
                    <w:t>201</w:t>
                  </w:r>
                  <w:r>
                    <w:rPr>
                      <w:color w:val="auto"/>
                      <w:spacing w:val="10"/>
                      <w:sz w:val="20"/>
                      <w:szCs w:val="20"/>
                    </w:rPr>
                    <w:t>3</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margin-left:-.15pt;margin-top:-20.55pt;width:252pt;height:76.3pt;z-index:-251663360;visibility:visible">
            <v:imagedata r:id="rId7" o:title="" croptop="4512f" cropbottom="35855f" cropleft="5320f" cropright="37317f"/>
          </v:shape>
        </w:pict>
      </w:r>
    </w:p>
    <w:p w:rsidR="00BC39DE" w:rsidRPr="0073577B" w:rsidRDefault="00BC39DE">
      <w:pPr>
        <w:rPr>
          <w:rFonts w:ascii="Calibri" w:hAnsi="Calibri" w:cs="Calibri"/>
        </w:rPr>
      </w:pPr>
    </w:p>
    <w:p w:rsidR="00BC39DE" w:rsidRPr="0073577B" w:rsidRDefault="00BC39DE">
      <w:pPr>
        <w:rPr>
          <w:rFonts w:ascii="Calibri" w:hAnsi="Calibri" w:cs="Calibri"/>
        </w:rPr>
      </w:pPr>
    </w:p>
    <w:p w:rsidR="00BC39DE" w:rsidRPr="0073577B" w:rsidRDefault="00BC39DE">
      <w:pPr>
        <w:rPr>
          <w:rFonts w:ascii="Calibri" w:hAnsi="Calibri" w:cs="Calibri"/>
        </w:rPr>
      </w:pPr>
    </w:p>
    <w:p w:rsidR="00BC39DE" w:rsidRPr="00280B0A" w:rsidRDefault="00BC39DE" w:rsidP="00280B0A">
      <w:pPr>
        <w:widowControl w:val="0"/>
        <w:rPr>
          <w:rFonts w:ascii="Calibri" w:hAnsi="Calibri" w:cs="Calibri"/>
          <w:b/>
          <w:bCs/>
          <w:color w:val="000000"/>
          <w:kern w:val="28"/>
          <w:sz w:val="40"/>
          <w:szCs w:val="40"/>
        </w:rPr>
      </w:pPr>
      <w:r>
        <w:rPr>
          <w:noProof/>
        </w:rPr>
        <w:pict>
          <v:line id="Straight Connector 7" o:spid="_x0000_s1028" style="position:absolute;flip:y;z-index:251662336;visibility:visible" from="1.8pt,12.8pt" to="535.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" strokeweight="2pt">
            <v:shadow on="t" color="black" opacity="24903f" origin=",.5" offset="0,.55556mm"/>
          </v:line>
        </w:pict>
      </w:r>
    </w:p>
    <w:p w:rsidR="00BC39DE" w:rsidRPr="00AA3D5E" w:rsidRDefault="00BC39DE" w:rsidP="000958A2">
      <w:pPr>
        <w:ind w:left="3960"/>
        <w:jc w:val="center"/>
        <w:rPr>
          <w:b/>
          <w:smallCaps/>
          <w:sz w:val="28"/>
          <w:szCs w:val="28"/>
        </w:rPr>
      </w:pPr>
      <w:r>
        <w:rPr>
          <w:noProof/>
        </w:rPr>
        <w:pict>
          <v:roundrect id="AutoShape 5" o:spid="_x0000_s1029" style="position:absolute;left:0;text-align:left;margin-left:2.4pt;margin-top:85.8pt;width:183.6pt;height:490.2pt;z-index:-251661312;visibility:visible;mso-position-horizontal-relative:margin;mso-position-vertical-relative:margin" arcsize="10923f" wrapcoords="2909 -99 2204 -66 441 330 -264 958 -264 20576 88 21039 176 21105 1763 21567 2645 21666 2821 21666 18691 21666 18955 21666 19837 21567 21336 21105 21336 21039 21864 20510 21864 958 21159 330 19308 -66 18602 -99 2909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" filled="f" fillcolor="#f2f2f2" strokeweight="4.5pt">
            <v:stroke linestyle="thinThick"/>
            <v:textbox inset="1.44pt,0,1.44pt,0">
              <w:txbxContent>
                <w:p w:rsidR="00BC39DE" w:rsidRDefault="00BC39DE" w:rsidP="00124B08">
                  <w:pPr>
                    <w:widowControl w:val="0"/>
                    <w:tabs>
                      <w:tab w:val="left" w:pos="-31680"/>
                    </w:tabs>
                    <w:spacing w:line="223" w:lineRule="auto"/>
                    <w:jc w:val="center"/>
                    <w:rPr>
                      <w:b/>
                      <w:bCs/>
                    </w:rPr>
                  </w:pPr>
                </w:p>
                <w:p w:rsidR="00BC39DE" w:rsidRPr="008008BC" w:rsidRDefault="00BC39DE" w:rsidP="00124B08">
                  <w:pPr>
                    <w:widowControl w:val="0"/>
                    <w:tabs>
                      <w:tab w:val="left" w:pos="-31680"/>
                    </w:tabs>
                    <w:spacing w:line="223" w:lineRule="auto"/>
                    <w:jc w:val="center"/>
                    <w:rPr>
                      <w:b/>
                      <w:bCs/>
                      <w:smallCaps/>
                      <w:sz w:val="20"/>
                      <w:szCs w:val="20"/>
                    </w:rPr>
                  </w:pPr>
                  <w:r w:rsidRPr="008008BC">
                    <w:rPr>
                      <w:b/>
                      <w:bCs/>
                      <w:smallCaps/>
                    </w:rPr>
                    <w:t>In this issue…</w:t>
                  </w:r>
                </w:p>
                <w:p w:rsidR="00BC39DE" w:rsidRDefault="00BC39DE" w:rsidP="00124B08">
                  <w:pPr>
                    <w:widowControl w:val="0"/>
                    <w:tabs>
                      <w:tab w:val="left" w:pos="-31680"/>
                    </w:tabs>
                    <w:spacing w:line="273" w:lineRule="auto"/>
                    <w:jc w:val="center"/>
                    <w:rPr>
                      <w:b/>
                      <w:bCs/>
                      <w:sz w:val="12"/>
                      <w:szCs w:val="12"/>
                    </w:rPr>
                  </w:pPr>
                  <w:r>
                    <w:rPr>
                      <w:b/>
                      <w:bCs/>
                      <w:sz w:val="12"/>
                      <w:szCs w:val="12"/>
                    </w:rPr>
                    <w:t> </w:t>
                  </w:r>
                </w:p>
                <w:p w:rsidR="00BC39DE" w:rsidRDefault="00BC39DE" w:rsidP="0073577B">
                  <w:pPr>
                    <w:widowControl w:val="0"/>
                    <w:spacing w:after="120"/>
                  </w:pPr>
                  <w:r>
                    <w:rPr>
                      <w:smallCaps/>
                    </w:rPr>
                    <w:t>Harvest Reminder, Kernel Processing</w:t>
                  </w:r>
                  <w:r>
                    <w:t xml:space="preserve"> </w:t>
                  </w:r>
                  <w:r>
                    <w:rPr>
                      <w:b/>
                      <w:bCs/>
                    </w:rPr>
                    <w:t>–</w:t>
                  </w:r>
                  <w:r>
                    <w:t xml:space="preserve"> 1</w:t>
                  </w:r>
                </w:p>
                <w:p w:rsidR="00BC39DE" w:rsidRDefault="00BC39DE" w:rsidP="0073577B">
                  <w:pPr>
                    <w:widowControl w:val="0"/>
                    <w:spacing w:after="120"/>
                    <w:ind w:right="20"/>
                  </w:pPr>
                  <w:r>
                    <w:rPr>
                      <w:smallCaps/>
                    </w:rPr>
                    <w:t xml:space="preserve">New AVMA Euthanasia Guidelines </w:t>
                  </w:r>
                  <w:r>
                    <w:t xml:space="preserve"> – 2</w:t>
                  </w:r>
                </w:p>
                <w:p w:rsidR="00BC39DE" w:rsidRDefault="00BC39DE" w:rsidP="0073577B">
                  <w:pPr>
                    <w:widowControl w:val="0"/>
                    <w:spacing w:after="120"/>
                  </w:pPr>
                  <w:smartTag w:uri="urn:schemas-microsoft-com:office:smarttags" w:element="PlaceName">
                    <w:smartTag w:uri="urn:schemas-microsoft-com:office:smarttags" w:element="place">
                      <w:smartTag w:uri="urn:schemas-microsoft-com:office:smarttags" w:element="PlaceName">
                        <w:r>
                          <w:rPr>
                            <w:smallCaps/>
                          </w:rPr>
                          <w:t>Central</w:t>
                        </w:r>
                      </w:smartTag>
                      <w:r>
                        <w:rPr>
                          <w:smallCaps/>
                        </w:rPr>
                        <w:t xml:space="preserve"> </w:t>
                      </w:r>
                      <w:smartTag w:uri="urn:schemas-microsoft-com:office:smarttags" w:element="PlaceType">
                        <w:r>
                          <w:rPr>
                            <w:smallCaps/>
                          </w:rPr>
                          <w:t>Valley</w:t>
                        </w:r>
                      </w:smartTag>
                    </w:smartTag>
                  </w:smartTag>
                  <w:r>
                    <w:rPr>
                      <w:smallCaps/>
                    </w:rPr>
                    <w:t xml:space="preserve"> Regional Water Quality Control Board, General Order Reminders </w:t>
                  </w:r>
                  <w:r>
                    <w:rPr>
                      <w:b/>
                      <w:bCs/>
                    </w:rPr>
                    <w:t xml:space="preserve">– </w:t>
                  </w:r>
                  <w:r>
                    <w:t xml:space="preserve">3 </w:t>
                  </w:r>
                </w:p>
                <w:p w:rsidR="00BC39DE" w:rsidRDefault="00BC39DE" w:rsidP="002F58A7">
                  <w:pPr>
                    <w:widowControl w:val="0"/>
                    <w:spacing w:after="120"/>
                  </w:pPr>
                  <w:r>
                    <w:rPr>
                      <w:smallCaps/>
                    </w:rPr>
                    <w:t>Employee Heat Safety Reminders</w:t>
                  </w:r>
                  <w:r w:rsidRPr="004A7F54">
                    <w:rPr>
                      <w:smallCaps/>
                    </w:rPr>
                    <w:t xml:space="preserve"> </w:t>
                  </w:r>
                  <w:r>
                    <w:rPr>
                      <w:b/>
                      <w:bCs/>
                    </w:rPr>
                    <w:t>–</w:t>
                  </w:r>
                  <w:r>
                    <w:t xml:space="preserve"> 4</w:t>
                  </w:r>
                </w:p>
                <w:p w:rsidR="00BC39DE" w:rsidRDefault="00BC39DE" w:rsidP="002F58A7">
                  <w:pPr>
                    <w:widowControl w:val="0"/>
                    <w:spacing w:after="120"/>
                    <w:rPr>
                      <w:b/>
                      <w:bCs/>
                      <w:sz w:val="8"/>
                      <w:szCs w:val="8"/>
                    </w:rPr>
                  </w:pPr>
                  <w:r>
                    <w:rPr>
                      <w:smallCaps/>
                    </w:rPr>
                    <w:t>Neonatal Calf Diarrhea</w:t>
                  </w:r>
                  <w:r>
                    <w:t xml:space="preserve"> </w:t>
                  </w:r>
                  <w:r>
                    <w:rPr>
                      <w:b/>
                      <w:bCs/>
                    </w:rPr>
                    <w:t>–</w:t>
                  </w:r>
                  <w:r>
                    <w:t xml:space="preserve"> 5</w:t>
                  </w:r>
                  <w:r>
                    <w:rPr>
                      <w:b/>
                      <w:bCs/>
                      <w:sz w:val="8"/>
                      <w:szCs w:val="8"/>
                    </w:rPr>
                    <w:t> </w:t>
                  </w:r>
                </w:p>
                <w:p w:rsidR="00BC39DE" w:rsidRDefault="00BC39DE" w:rsidP="00236C1A">
                  <w:pPr>
                    <w:widowControl w:val="0"/>
                    <w:tabs>
                      <w:tab w:val="left" w:pos="-31680"/>
                    </w:tabs>
                    <w:spacing w:after="120"/>
                    <w:rPr>
                      <w:bCs/>
                      <w:smallCaps/>
                    </w:rPr>
                  </w:pPr>
                  <w:r w:rsidRPr="00F61E33">
                    <w:rPr>
                      <w:bCs/>
                      <w:smallCaps/>
                    </w:rPr>
                    <w:t xml:space="preserve">Sugar Beets as a Potential Starch Substitute </w:t>
                  </w:r>
                  <w:r>
                    <w:rPr>
                      <w:bCs/>
                      <w:smallCaps/>
                    </w:rPr>
                    <w:t>–</w:t>
                  </w:r>
                  <w:r w:rsidRPr="00F61E33">
                    <w:rPr>
                      <w:bCs/>
                      <w:smallCaps/>
                    </w:rPr>
                    <w:t xml:space="preserve"> 6</w:t>
                  </w:r>
                </w:p>
                <w:p w:rsidR="00BC39DE" w:rsidRDefault="00BC39DE" w:rsidP="00432551">
                  <w:pPr>
                    <w:widowControl w:val="0"/>
                    <w:spacing w:after="120"/>
                  </w:pPr>
                  <w:r>
                    <w:rPr>
                      <w:smallCaps/>
                    </w:rPr>
                    <w:t>Dairy Surveys Underway</w:t>
                  </w:r>
                  <w:r>
                    <w:t xml:space="preserve"> </w:t>
                  </w:r>
                  <w:r>
                    <w:rPr>
                      <w:b/>
                      <w:bCs/>
                    </w:rPr>
                    <w:t>–</w:t>
                  </w:r>
                  <w:r>
                    <w:t xml:space="preserve"> 7</w:t>
                  </w:r>
                </w:p>
                <w:p w:rsidR="00BC39DE" w:rsidRDefault="00BC39DE" w:rsidP="00124B08">
                  <w:pPr>
                    <w:widowControl w:val="0"/>
                    <w:tabs>
                      <w:tab w:val="left" w:pos="-31680"/>
                    </w:tabs>
                    <w:rPr>
                      <w:b/>
                      <w:bCs/>
                      <w:smallCaps/>
                    </w:rPr>
                  </w:pPr>
                </w:p>
                <w:p w:rsidR="00BC39DE" w:rsidRPr="008008BC" w:rsidRDefault="00BC39DE" w:rsidP="00124B08">
                  <w:pPr>
                    <w:widowControl w:val="0"/>
                    <w:tabs>
                      <w:tab w:val="left" w:pos="-31680"/>
                    </w:tabs>
                    <w:rPr>
                      <w:b/>
                      <w:bCs/>
                      <w:smallCaps/>
                      <w:sz w:val="20"/>
                      <w:szCs w:val="20"/>
                    </w:rPr>
                  </w:pPr>
                  <w:r w:rsidRPr="008008BC">
                    <w:rPr>
                      <w:b/>
                      <w:bCs/>
                      <w:smallCaps/>
                    </w:rPr>
                    <w:t>Newsletter Editors:</w:t>
                  </w:r>
                </w:p>
                <w:p w:rsidR="00BC39DE" w:rsidRDefault="00BC39DE" w:rsidP="00124B08">
                  <w:pPr>
                    <w:widowControl w:val="0"/>
                    <w:tabs>
                      <w:tab w:val="left" w:pos="-31680"/>
                    </w:tabs>
                    <w:spacing w:line="273" w:lineRule="auto"/>
                    <w:rPr>
                      <w:b/>
                      <w:bCs/>
                      <w:sz w:val="12"/>
                      <w:szCs w:val="12"/>
                    </w:rPr>
                  </w:pPr>
                  <w:r>
                    <w:rPr>
                      <w:b/>
                      <w:bCs/>
                      <w:sz w:val="12"/>
                      <w:szCs w:val="12"/>
                    </w:rPr>
                    <w:t> </w:t>
                  </w:r>
                </w:p>
                <w:p w:rsidR="00BC39DE" w:rsidRPr="00124B08" w:rsidRDefault="00BC39DE" w:rsidP="00124B08">
                  <w:pPr>
                    <w:widowControl w:val="0"/>
                    <w:tabs>
                      <w:tab w:val="left" w:pos="-31680"/>
                    </w:tabs>
                    <w:rPr>
                      <w:b/>
                      <w:bCs/>
                      <w:sz w:val="22"/>
                      <w:szCs w:val="22"/>
                    </w:rPr>
                  </w:pPr>
                  <w:smartTag w:uri="urn:schemas-microsoft-com:office:smarttags" w:element="PersonName">
                    <w:r w:rsidRPr="00124B08">
                      <w:rPr>
                        <w:b/>
                        <w:bCs/>
                      </w:rPr>
                      <w:t>Jennifer Heguy</w:t>
                    </w:r>
                  </w:smartTag>
                </w:p>
                <w:p w:rsidR="00BC39DE" w:rsidRPr="00E75A88" w:rsidRDefault="00BC39DE" w:rsidP="00124B08">
                  <w:pPr>
                    <w:widowControl w:val="0"/>
                    <w:rPr>
                      <w:bCs/>
                    </w:rPr>
                  </w:pPr>
                  <w:r w:rsidRPr="00E75A88">
                    <w:rPr>
                      <w:bCs/>
                    </w:rPr>
                    <w:t>UCCE Dairy Advisor</w:t>
                  </w:r>
                </w:p>
                <w:p w:rsidR="00BC39DE" w:rsidRPr="00E75A88" w:rsidRDefault="00BC39DE" w:rsidP="00124B08">
                  <w:pPr>
                    <w:widowControl w:val="0"/>
                    <w:rPr>
                      <w:bCs/>
                      <w:sz w:val="20"/>
                      <w:szCs w:val="20"/>
                    </w:rPr>
                  </w:pPr>
                  <w:r w:rsidRPr="00E75A88">
                    <w:rPr>
                      <w:bCs/>
                    </w:rPr>
                    <w:t xml:space="preserve">Stanislaus/San Joaquin Counties </w:t>
                  </w:r>
                </w:p>
                <w:p w:rsidR="00BC39DE" w:rsidRPr="007B002B" w:rsidRDefault="00BC39DE" w:rsidP="00124B08">
                  <w:pPr>
                    <w:widowControl w:val="0"/>
                    <w:tabs>
                      <w:tab w:val="left" w:pos="-31680"/>
                      <w:tab w:val="left" w:pos="-89"/>
                    </w:tabs>
                    <w:rPr>
                      <w:lang w:val="es-MX"/>
                    </w:rPr>
                  </w:pPr>
                  <w:hyperlink r:id="rId8" w:history="1">
                    <w:r w:rsidRPr="00141FD1">
                      <w:rPr>
                        <w:rStyle w:val="Hyperlink"/>
                        <w:lang w:val="es-MX"/>
                      </w:rPr>
                      <w:t>jmheguy@ucdavis.edu</w:t>
                    </w:r>
                  </w:hyperlink>
                </w:p>
                <w:p w:rsidR="00BC39DE" w:rsidRDefault="00BC39DE" w:rsidP="00124B08">
                  <w:pPr>
                    <w:widowControl w:val="0"/>
                    <w:rPr>
                      <w:b/>
                      <w:bCs/>
                      <w:lang w:val="es-ES_tradnl"/>
                    </w:rPr>
                  </w:pPr>
                  <w:r>
                    <w:rPr>
                      <w:lang w:val="es-ES_tradnl"/>
                    </w:rPr>
                    <w:t>209-525-6800</w:t>
                  </w:r>
                </w:p>
                <w:p w:rsidR="00BC39DE" w:rsidRDefault="00BC39DE" w:rsidP="00124B08">
                  <w:pPr>
                    <w:widowControl w:val="0"/>
                    <w:spacing w:before="120"/>
                    <w:rPr>
                      <w:b/>
                      <w:bCs/>
                      <w:lang w:val="es-ES_tradnl"/>
                    </w:rPr>
                  </w:pPr>
                  <w:r>
                    <w:rPr>
                      <w:b/>
                      <w:bCs/>
                      <w:lang w:val="es-ES_tradnl"/>
                    </w:rPr>
                    <w:t>Noelia Silva-del-Rio</w:t>
                  </w:r>
                </w:p>
                <w:p w:rsidR="00BC39DE" w:rsidRPr="007D16F1" w:rsidRDefault="00BC39DE" w:rsidP="00124B08">
                  <w:pPr>
                    <w:widowControl w:val="0"/>
                    <w:rPr>
                      <w:bCs/>
                    </w:rPr>
                  </w:pPr>
                  <w:r w:rsidRPr="007D16F1">
                    <w:rPr>
                      <w:bCs/>
                    </w:rPr>
                    <w:t>Dairy Production Medicine Specialist</w:t>
                  </w:r>
                  <w:r>
                    <w:rPr>
                      <w:bCs/>
                    </w:rPr>
                    <w:t xml:space="preserve">, </w:t>
                  </w:r>
                  <w:r w:rsidRPr="007D16F1">
                    <w:rPr>
                      <w:bCs/>
                    </w:rPr>
                    <w:t>VMTRC</w:t>
                  </w:r>
                </w:p>
                <w:p w:rsidR="00BC39DE" w:rsidRPr="007D16F1" w:rsidRDefault="00BC39DE" w:rsidP="00124B08">
                  <w:pPr>
                    <w:widowControl w:val="0"/>
                    <w:tabs>
                      <w:tab w:val="left" w:pos="-31680"/>
                      <w:tab w:val="left" w:pos="0"/>
                    </w:tabs>
                  </w:pPr>
                  <w:hyperlink r:id="rId9" w:history="1">
                    <w:r w:rsidRPr="00141FD1">
                      <w:rPr>
                        <w:rStyle w:val="Hyperlink"/>
                      </w:rPr>
                      <w:t>nsilvadelrio@ucdavis.edu</w:t>
                    </w:r>
                  </w:hyperlink>
                </w:p>
                <w:p w:rsidR="00BC39DE" w:rsidRDefault="00BC39DE" w:rsidP="00124B08">
                  <w:pPr>
                    <w:widowControl w:val="0"/>
                    <w:tabs>
                      <w:tab w:val="left" w:pos="-31680"/>
                      <w:tab w:val="left" w:pos="0"/>
                    </w:tabs>
                    <w:spacing w:line="273" w:lineRule="auto"/>
                    <w:rPr>
                      <w:lang w:val="es-ES_tradnl"/>
                    </w:rPr>
                  </w:pPr>
                  <w:r>
                    <w:rPr>
                      <w:lang w:val="es-ES_tradnl"/>
                    </w:rPr>
                    <w:t>559-688-1731</w:t>
                  </w:r>
                </w:p>
              </w:txbxContent>
            </v:textbox>
            <w10:wrap type="tight" anchorx="margin" anchory="margin"/>
          </v:roundrect>
        </w:pict>
      </w:r>
      <w:r w:rsidRPr="00AA3D5E">
        <w:rPr>
          <w:b/>
          <w:smallCaps/>
          <w:sz w:val="28"/>
          <w:szCs w:val="28"/>
        </w:rPr>
        <w:t xml:space="preserve">Evaluating </w:t>
      </w:r>
      <w:r>
        <w:rPr>
          <w:b/>
          <w:smallCaps/>
          <w:sz w:val="28"/>
          <w:szCs w:val="28"/>
        </w:rPr>
        <w:t>K</w:t>
      </w:r>
      <w:r w:rsidRPr="00AA3D5E">
        <w:rPr>
          <w:b/>
          <w:smallCaps/>
          <w:sz w:val="28"/>
          <w:szCs w:val="28"/>
        </w:rPr>
        <w:t xml:space="preserve">ernel </w:t>
      </w:r>
      <w:r>
        <w:rPr>
          <w:b/>
          <w:smallCaps/>
          <w:sz w:val="28"/>
          <w:szCs w:val="28"/>
        </w:rPr>
        <w:t>P</w:t>
      </w:r>
      <w:r w:rsidRPr="00AA3D5E">
        <w:rPr>
          <w:b/>
          <w:smallCaps/>
          <w:sz w:val="28"/>
          <w:szCs w:val="28"/>
        </w:rPr>
        <w:t xml:space="preserve">rocessing </w:t>
      </w:r>
      <w:r>
        <w:rPr>
          <w:b/>
          <w:smallCaps/>
          <w:sz w:val="28"/>
          <w:szCs w:val="28"/>
        </w:rPr>
        <w:t>D</w:t>
      </w:r>
      <w:r w:rsidRPr="00AA3D5E">
        <w:rPr>
          <w:b/>
          <w:smallCaps/>
          <w:sz w:val="28"/>
          <w:szCs w:val="28"/>
        </w:rPr>
        <w:t xml:space="preserve">uring </w:t>
      </w:r>
      <w:r>
        <w:rPr>
          <w:b/>
          <w:smallCaps/>
          <w:sz w:val="28"/>
          <w:szCs w:val="28"/>
        </w:rPr>
        <w:t>H</w:t>
      </w:r>
      <w:r w:rsidRPr="00AA3D5E">
        <w:rPr>
          <w:b/>
          <w:smallCaps/>
          <w:sz w:val="28"/>
          <w:szCs w:val="28"/>
        </w:rPr>
        <w:t>arvest</w:t>
      </w:r>
    </w:p>
    <w:p w:rsidR="00BC39DE" w:rsidRPr="00B76BC8" w:rsidRDefault="00BC39DE" w:rsidP="00AA3D5E">
      <w:pPr>
        <w:spacing w:after="200"/>
        <w:jc w:val="center"/>
        <w:rPr>
          <w:i/>
        </w:rPr>
      </w:pPr>
      <w:smartTag w:uri="urn:schemas-microsoft-com:office:smarttags" w:element="PersonName">
        <w:r w:rsidRPr="00B76BC8">
          <w:rPr>
            <w:i/>
          </w:rPr>
          <w:t>Jennifer Heguy</w:t>
        </w:r>
      </w:smartTag>
      <w:r w:rsidRPr="00B76BC8">
        <w:rPr>
          <w:i/>
        </w:rPr>
        <w:t xml:space="preserve">, </w:t>
      </w:r>
      <w:smartTag w:uri="urn:schemas-microsoft-com:office:smarttags" w:element="PlaceName">
        <w:smartTag w:uri="urn:schemas-microsoft-com:office:smarttags" w:element="place">
          <w:smartTag w:uri="urn:schemas-microsoft-com:office:smarttags" w:element="PlaceName">
            <w:r w:rsidRPr="00B76BC8">
              <w:rPr>
                <w:i/>
              </w:rPr>
              <w:t>UCCE</w:t>
            </w:r>
          </w:smartTag>
          <w:r w:rsidRPr="00B76BC8">
            <w:rPr>
              <w:i/>
            </w:rPr>
            <w:t xml:space="preserve"> </w:t>
          </w:r>
          <w:smartTag w:uri="urn:schemas-microsoft-com:office:smarttags" w:element="PlaceName">
            <w:r w:rsidRPr="00B76BC8">
              <w:rPr>
                <w:i/>
              </w:rPr>
              <w:t>S</w:t>
            </w:r>
            <w:r>
              <w:rPr>
                <w:i/>
              </w:rPr>
              <w:t>tanislaus &amp; San Joaquin</w:t>
            </w:r>
          </w:smartTag>
          <w:r>
            <w:rPr>
              <w:i/>
            </w:rPr>
            <w:t xml:space="preserve"> </w:t>
          </w:r>
          <w:smartTag w:uri="urn:schemas-microsoft-com:office:smarttags" w:element="PlaceType">
            <w:r>
              <w:rPr>
                <w:i/>
              </w:rPr>
              <w:t>Counties</w:t>
            </w:r>
          </w:smartTag>
        </w:smartTag>
      </w:smartTag>
      <w:r>
        <w:rPr>
          <w:i/>
        </w:rPr>
        <w:t xml:space="preserve"> </w:t>
      </w:r>
    </w:p>
    <w:p w:rsidR="00BC39DE" w:rsidRDefault="00BC39DE" w:rsidP="00280B0A">
      <w:r w:rsidRPr="00540C25">
        <w:t>Since</w:t>
      </w:r>
      <w:r>
        <w:t xml:space="preserve"> starch content is</w:t>
      </w:r>
      <w:r w:rsidRPr="00540C25">
        <w:t xml:space="preserve"> a major parameter used to decide which corn variety to plant</w:t>
      </w:r>
      <w:r>
        <w:t>, I</w:t>
      </w:r>
      <w:r w:rsidRPr="00540C25">
        <w:t xml:space="preserve">’ll describe a fast, yet effective way to evaluate kernel processing during harvest.  Kernel processing breaks up corn kernels, </w:t>
      </w:r>
      <w:r>
        <w:t>allowing</w:t>
      </w:r>
      <w:r w:rsidRPr="00540C25">
        <w:t xml:space="preserve"> the starch to be digested.  If whole kernels pass through the animal, the starch is lost in feces rather than used </w:t>
      </w:r>
      <w:r>
        <w:t xml:space="preserve">as energy </w:t>
      </w:r>
      <w:r w:rsidRPr="00540C25">
        <w:t xml:space="preserve">for milk production.  By evaluating kernel processing at the time of harvest, adjustments can be made to ensure kernel processing is </w:t>
      </w:r>
      <w:r>
        <w:t>effective</w:t>
      </w:r>
      <w:r w:rsidRPr="00540C25">
        <w:t xml:space="preserve">.  </w:t>
      </w:r>
      <w:r>
        <w:t xml:space="preserve">Following are 6 easy steps to evaluate kernel processing: </w:t>
      </w:r>
      <w:bookmarkStart w:id="0" w:name="_GoBack"/>
      <w:bookmarkEnd w:id="0"/>
    </w:p>
    <w:p w:rsidR="00BC39DE" w:rsidRDefault="00BC39DE" w:rsidP="00280B0A">
      <w:r>
        <w:rPr>
          <w:noProof/>
        </w:rPr>
        <w:pict>
          <v:shape id="_x0000_s1030" type="#_x0000_t202" style="position:absolute;margin-left:180.7pt;margin-top:5.65pt;width:18.45pt;height:20.1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">
            <v:textbox>
              <w:txbxContent>
                <w:p w:rsidR="00BC39DE" w:rsidRPr="0001069B" w:rsidRDefault="00BC39DE" w:rsidP="00280B0A">
                  <w:pPr>
                    <w:jc w:val="center"/>
                    <w:rPr>
                      <w:b/>
                    </w:rPr>
                  </w:pPr>
                  <w:r>
                    <w:rPr>
                      <w:b/>
                    </w:rPr>
                    <w:t>2</w:t>
                  </w:r>
                </w:p>
              </w:txbxContent>
            </v:textbox>
          </v:shape>
        </w:pict>
      </w:r>
      <w:r>
        <w:rPr>
          <w:noProof/>
        </w:rPr>
        <w:pict>
          <v:shape id="Picture 3" o:spid="_x0000_s1031" type="#_x0000_t75" style="position:absolute;margin-left:179.35pt;margin-top:3.55pt;width:161.3pt;height:108.95pt;z-index:25164492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">
            <v:imagedata r:id="rId10" o:title=""/>
            <o:lock v:ext="edit" aspectratio="f"/>
          </v:shape>
        </w:pict>
      </w:r>
      <w:r>
        <w:rPr>
          <w:noProof/>
        </w:rPr>
        <w:pict>
          <v:shape id="_x0000_s1032" type="#_x0000_t202" style="position:absolute;margin-left:12.35pt;margin-top:4.75pt;width:18.45pt;height:20.1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B4JwIAAEw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">
            <v:textbox>
              <w:txbxContent>
                <w:p w:rsidR="00BC39DE" w:rsidRPr="0001069B" w:rsidRDefault="00BC39DE" w:rsidP="00280B0A">
                  <w:pPr>
                    <w:jc w:val="center"/>
                    <w:rPr>
                      <w:b/>
                    </w:rPr>
                  </w:pPr>
                  <w:r w:rsidRPr="0001069B">
                    <w:rPr>
                      <w:b/>
                    </w:rPr>
                    <w:t>1</w:t>
                  </w:r>
                </w:p>
              </w:txbxContent>
            </v:textbox>
          </v:shape>
        </w:pict>
      </w:r>
      <w:r>
        <w:rPr>
          <w:noProof/>
        </w:rPr>
        <w:pict>
          <v:shape id="Picture 28" o:spid="_x0000_s1033" type="#_x0000_t75" style="position:absolute;margin-left:11.45pt;margin-top:3.55pt;width:161.3pt;height:108.95pt;z-index:25164288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">
            <v:imagedata r:id="rId11" o:title=""/>
            <o:lock v:ext="edit" aspectratio="f"/>
          </v:shape>
        </w:pict>
      </w:r>
    </w:p>
    <w:p w:rsidR="00BC39DE" w:rsidRDefault="00BC39DE" w:rsidP="00280B0A"/>
    <w:p w:rsidR="00BC39DE" w:rsidRDefault="00BC39DE" w:rsidP="00280B0A"/>
    <w:p w:rsidR="00BC39DE" w:rsidRDefault="00BC39DE" w:rsidP="00280B0A"/>
    <w:p w:rsidR="00BC39DE" w:rsidRDefault="00BC39DE" w:rsidP="00280B0A"/>
    <w:p w:rsidR="00BC39DE" w:rsidRDefault="00BC39DE" w:rsidP="00280B0A"/>
    <w:p w:rsidR="00BC39DE" w:rsidRDefault="00BC39DE" w:rsidP="00280B0A"/>
    <w:p w:rsidR="00BC39DE" w:rsidRDefault="00BC39DE" w:rsidP="00280B0A"/>
    <w:p w:rsidR="00BC39DE" w:rsidRDefault="00BC39DE" w:rsidP="00280B0A">
      <w:r>
        <w:rPr>
          <w:noProof/>
        </w:rPr>
        <w:pict>
          <v:shape id="_x0000_s1034" type="#_x0000_t202" style="position:absolute;margin-left:178.8pt;margin-top:9.4pt;width:18.45pt;height:20.1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">
            <v:textbox>
              <w:txbxContent>
                <w:p w:rsidR="00BC39DE" w:rsidRPr="0001069B" w:rsidRDefault="00BC39DE" w:rsidP="00280B0A">
                  <w:pPr>
                    <w:jc w:val="center"/>
                    <w:rPr>
                      <w:b/>
                    </w:rPr>
                  </w:pPr>
                  <w:r>
                    <w:rPr>
                      <w:b/>
                    </w:rPr>
                    <w:t>4</w:t>
                  </w:r>
                </w:p>
              </w:txbxContent>
            </v:textbox>
          </v:shape>
        </w:pict>
      </w:r>
      <w:r>
        <w:rPr>
          <w:noProof/>
        </w:rPr>
        <w:pict>
          <v:shape id="Picture 5" o:spid="_x0000_s1035" type="#_x0000_t75" style="position:absolute;margin-left:177.15pt;margin-top:8.8pt;width:161.3pt;height:108.95pt;z-index:2516469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">
            <v:imagedata r:id="rId12" o:title=""/>
            <o:lock v:ext="edit" aspectratio="f"/>
          </v:shape>
        </w:pict>
      </w:r>
      <w:r>
        <w:rPr>
          <w:noProof/>
        </w:rPr>
        <w:pict>
          <v:shape id="_x0000_s1036" type="#_x0000_t202" style="position:absolute;margin-left:13pt;margin-top:10.45pt;width:18.45pt;height:20.1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">
            <v:textbox>
              <w:txbxContent>
                <w:p w:rsidR="00BC39DE" w:rsidRDefault="00BC39DE" w:rsidP="00280B0A">
                  <w:pPr>
                    <w:jc w:val="center"/>
                    <w:rPr>
                      <w:b/>
                    </w:rPr>
                  </w:pPr>
                  <w:r>
                    <w:rPr>
                      <w:b/>
                    </w:rPr>
                    <w:t>3</w:t>
                  </w:r>
                </w:p>
                <w:p w:rsidR="00BC39DE" w:rsidRPr="0001069B" w:rsidRDefault="00BC39DE" w:rsidP="00280B0A">
                  <w:pPr>
                    <w:jc w:val="center"/>
                    <w:rPr>
                      <w:b/>
                    </w:rPr>
                  </w:pPr>
                </w:p>
              </w:txbxContent>
            </v:textbox>
          </v:shape>
        </w:pict>
      </w:r>
      <w:r>
        <w:rPr>
          <w:noProof/>
        </w:rPr>
        <w:pict>
          <v:shape id="Picture 29" o:spid="_x0000_s1037" type="#_x0000_t75" style="position:absolute;margin-left:11.5pt;margin-top:9.1pt;width:161.3pt;height:108.95pt;z-index:25164902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">
            <v:imagedata r:id="rId13" o:title=""/>
            <o:lock v:ext="edit" aspectratio="f"/>
          </v:shape>
        </w:pict>
      </w:r>
    </w:p>
    <w:p w:rsidR="00BC39DE" w:rsidRDefault="00BC39DE" w:rsidP="00280B0A"/>
    <w:p w:rsidR="00BC39DE" w:rsidRDefault="00BC39DE" w:rsidP="00280B0A"/>
    <w:p w:rsidR="00BC39DE" w:rsidRDefault="00BC39DE" w:rsidP="00280B0A"/>
    <w:p w:rsidR="00BC39DE" w:rsidRPr="00540C25" w:rsidRDefault="00BC39DE" w:rsidP="00280B0A"/>
    <w:p w:rsidR="00BC39DE" w:rsidRDefault="00BC39DE" w:rsidP="00280B0A">
      <w:pPr>
        <w:sectPr w:rsidR="00BC39DE" w:rsidSect="00280B0A">
          <w:footerReference w:type="default" r:id="rId14"/>
          <w:footerReference w:type="first" r:id="rId15"/>
          <w:type w:val="continuous"/>
          <w:pgSz w:w="12240" w:h="15840"/>
          <w:pgMar w:top="720" w:right="720" w:bottom="720" w:left="720" w:header="720" w:footer="720" w:gutter="0"/>
          <w:cols w:space="720"/>
          <w:docGrid w:linePitch="360"/>
        </w:sectPr>
      </w:pPr>
    </w:p>
    <w:p w:rsidR="00BC39DE" w:rsidRPr="00540C25" w:rsidRDefault="00BC39DE" w:rsidP="00280B0A"/>
    <w:p w:rsidR="00BC39DE" w:rsidRDefault="00BC39DE" w:rsidP="00280B0A">
      <w:pPr>
        <w:sectPr w:rsidR="00BC39DE" w:rsidSect="00432551">
          <w:type w:val="continuous"/>
          <w:pgSz w:w="12240" w:h="15840"/>
          <w:pgMar w:top="720" w:right="720" w:bottom="720" w:left="720" w:header="720" w:footer="720" w:gutter="0"/>
          <w:cols w:num="2" w:space="432"/>
          <w:docGrid w:linePitch="360"/>
        </w:sectPr>
      </w:pPr>
    </w:p>
    <w:p w:rsidR="00BC39DE" w:rsidRPr="00540C25" w:rsidRDefault="00BC39DE" w:rsidP="00280B0A"/>
    <w:p w:rsidR="00BC39DE" w:rsidRPr="00540C25" w:rsidRDefault="00BC39DE" w:rsidP="00280B0A"/>
    <w:p w:rsidR="00BC39DE" w:rsidRPr="00540C25" w:rsidRDefault="00BC39DE" w:rsidP="00280B0A"/>
    <w:p w:rsidR="00BC39DE" w:rsidRDefault="00BC39DE" w:rsidP="00280B0A">
      <w:r>
        <w:rPr>
          <w:noProof/>
        </w:rPr>
        <w:pict>
          <v:shape id="_x0000_s1038" type="#_x0000_t202" style="position:absolute;margin-left:11.8pt;margin-top:5.15pt;width:18.45pt;height:20.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">
            <v:textbox>
              <w:txbxContent>
                <w:p w:rsidR="00BC39DE" w:rsidRPr="0001069B" w:rsidRDefault="00BC39DE" w:rsidP="00280B0A">
                  <w:pPr>
                    <w:jc w:val="center"/>
                    <w:rPr>
                      <w:b/>
                    </w:rPr>
                  </w:pPr>
                  <w:r>
                    <w:rPr>
                      <w:b/>
                    </w:rPr>
                    <w:t>5</w:t>
                  </w:r>
                </w:p>
              </w:txbxContent>
            </v:textbox>
          </v:shape>
        </w:pict>
      </w:r>
      <w:r>
        <w:rPr>
          <w:noProof/>
        </w:rPr>
        <w:pict>
          <v:shape id="_x0000_s1039" type="#_x0000_t202" style="position:absolute;margin-left:180.05pt;margin-top:4.85pt;width:18.45pt;height:20.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">
            <v:textbox>
              <w:txbxContent>
                <w:p w:rsidR="00BC39DE" w:rsidRPr="0001069B" w:rsidRDefault="00BC39DE" w:rsidP="00280B0A">
                  <w:pPr>
                    <w:jc w:val="center"/>
                    <w:rPr>
                      <w:b/>
                    </w:rPr>
                  </w:pPr>
                  <w:r>
                    <w:rPr>
                      <w:b/>
                    </w:rPr>
                    <w:t>6</w:t>
                  </w:r>
                </w:p>
              </w:txbxContent>
            </v:textbox>
          </v:shape>
        </w:pict>
      </w:r>
      <w:r>
        <w:rPr>
          <w:noProof/>
        </w:rPr>
        <w:pict>
          <v:shape id="Picture 31" o:spid="_x0000_s1040" type="#_x0000_t75" style="position:absolute;margin-left:10.45pt;margin-top:4.05pt;width:161.3pt;height:108.95pt;z-index:25165926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">
            <v:imagedata r:id="rId16" o:title=""/>
            <o:lock v:ext="edit" aspectratio="f"/>
          </v:shape>
        </w:pict>
      </w:r>
      <w:r>
        <w:rPr>
          <w:noProof/>
        </w:rPr>
        <w:pict>
          <v:shape id="Picture 30" o:spid="_x0000_s1041" type="#_x0000_t75" style="position:absolute;margin-left:377.9pt;margin-top:471.35pt;width:161.3pt;height:109.45pt;z-index:25165824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">
            <v:imagedata r:id="rId17" o:title=""/>
            <o:lock v:ext="edit" aspectratio="f"/>
            <w10:wrap type="square" anchorx="margin" anchory="margin"/>
          </v:shape>
        </w:pict>
      </w:r>
    </w:p>
    <w:p w:rsidR="00BC39DE" w:rsidRDefault="00BC39DE" w:rsidP="00280B0A"/>
    <w:p w:rsidR="00BC39DE" w:rsidRDefault="00BC39DE" w:rsidP="00280B0A"/>
    <w:p w:rsidR="00BC39DE" w:rsidRDefault="00BC39DE" w:rsidP="00280B0A"/>
    <w:p w:rsidR="00BC39DE" w:rsidRDefault="00BC39DE" w:rsidP="00280B0A"/>
    <w:p w:rsidR="00BC39DE" w:rsidRDefault="00BC39DE" w:rsidP="00280B0A"/>
    <w:p w:rsidR="00BC39DE" w:rsidRDefault="00BC39DE" w:rsidP="00280B0A"/>
    <w:p w:rsidR="00BC39DE" w:rsidRDefault="00BC39DE" w:rsidP="00280B0A"/>
    <w:p w:rsidR="00BC39DE" w:rsidRPr="00540C25" w:rsidRDefault="00BC39DE" w:rsidP="00280B0A"/>
    <w:p w:rsidR="00BC39DE" w:rsidRPr="00540C25" w:rsidRDefault="00BC39DE" w:rsidP="00280B0A">
      <w:pPr>
        <w:sectPr w:rsidR="00BC39DE" w:rsidRPr="00540C25" w:rsidSect="00280B0A">
          <w:type w:val="continuous"/>
          <w:pgSz w:w="12240" w:h="15840"/>
          <w:pgMar w:top="720" w:right="720" w:bottom="720" w:left="720" w:header="720" w:footer="720" w:gutter="0"/>
          <w:cols w:space="720"/>
          <w:docGrid w:linePitch="360"/>
        </w:sectPr>
      </w:pPr>
    </w:p>
    <w:p w:rsidR="00BC39DE" w:rsidRPr="00540C25" w:rsidRDefault="00BC39DE" w:rsidP="001E4D55">
      <w:pPr>
        <w:spacing w:before="120" w:after="120"/>
        <w:ind w:left="90" w:right="270"/>
      </w:pPr>
      <w:r w:rsidRPr="00F61E33">
        <w:rPr>
          <w:b/>
        </w:rPr>
        <w:t>1)</w:t>
      </w:r>
      <w:r w:rsidRPr="00540C25">
        <w:t xml:space="preserve"> </w:t>
      </w:r>
      <w:r>
        <w:t xml:space="preserve">All you need is a </w:t>
      </w:r>
      <w:r w:rsidRPr="00540C25">
        <w:t>5-g</w:t>
      </w:r>
      <w:r>
        <w:t>allon bucket filled with water and</w:t>
      </w:r>
      <w:r w:rsidRPr="00540C25">
        <w:t xml:space="preserve"> your silage sample.</w:t>
      </w:r>
    </w:p>
    <w:p w:rsidR="00BC39DE" w:rsidRPr="00540C25" w:rsidRDefault="00BC39DE" w:rsidP="001E4D55">
      <w:pPr>
        <w:spacing w:after="120"/>
        <w:ind w:left="90" w:right="270"/>
      </w:pPr>
      <w:r w:rsidRPr="00F61E33">
        <w:rPr>
          <w:b/>
        </w:rPr>
        <w:t>2)</w:t>
      </w:r>
      <w:r w:rsidRPr="00540C25">
        <w:t xml:space="preserve">  Add silage sample to the water bucket.</w:t>
      </w:r>
    </w:p>
    <w:p w:rsidR="00BC39DE" w:rsidRDefault="00BC39DE" w:rsidP="001E4D55">
      <w:pPr>
        <w:spacing w:after="120"/>
        <w:ind w:left="90" w:right="270"/>
      </w:pPr>
      <w:r w:rsidRPr="00F61E33">
        <w:rPr>
          <w:b/>
        </w:rPr>
        <w:t>3)</w:t>
      </w:r>
      <w:r>
        <w:t xml:space="preserve">  Mix for several seconds</w:t>
      </w:r>
      <w:r w:rsidRPr="00540C25">
        <w:t>.</w:t>
      </w:r>
    </w:p>
    <w:p w:rsidR="00BC39DE" w:rsidRPr="00540C25" w:rsidRDefault="00BC39DE" w:rsidP="001E4D55">
      <w:pPr>
        <w:spacing w:after="240"/>
        <w:ind w:left="90" w:right="270"/>
      </w:pPr>
      <w:r w:rsidRPr="00F61E33">
        <w:rPr>
          <w:b/>
        </w:rPr>
        <w:t>4)</w:t>
      </w:r>
      <w:r w:rsidRPr="00540C25">
        <w:t xml:space="preserve">  Let the contents of the bucket settle.</w:t>
      </w:r>
    </w:p>
    <w:p w:rsidR="00BC39DE" w:rsidRDefault="00BC39DE" w:rsidP="001E4D55">
      <w:pPr>
        <w:spacing w:before="360" w:after="120"/>
        <w:ind w:right="36"/>
      </w:pPr>
      <w:r w:rsidRPr="00F61E33">
        <w:rPr>
          <w:b/>
        </w:rPr>
        <w:t>5)</w:t>
      </w:r>
      <w:r w:rsidRPr="00540C25">
        <w:t xml:space="preserve">  Carefully pour off the water and</w:t>
      </w:r>
      <w:r>
        <w:t xml:space="preserve"> floating</w:t>
      </w:r>
      <w:r w:rsidRPr="00540C25">
        <w:t xml:space="preserve"> material.</w:t>
      </w:r>
    </w:p>
    <w:p w:rsidR="00BC39DE" w:rsidRDefault="00BC39DE" w:rsidP="001E4D55">
      <w:pPr>
        <w:spacing w:after="240"/>
        <w:ind w:right="270"/>
      </w:pPr>
      <w:r w:rsidRPr="00F61E33">
        <w:rPr>
          <w:b/>
        </w:rPr>
        <w:t>6)</w:t>
      </w:r>
      <w:r w:rsidRPr="00540C25">
        <w:t xml:space="preserve">  Kernels (and other dense material) </w:t>
      </w:r>
      <w:r>
        <w:t xml:space="preserve">sink to </w:t>
      </w:r>
      <w:r w:rsidRPr="00540C25">
        <w:t xml:space="preserve">the bottom of the bucket; </w:t>
      </w:r>
      <w:r>
        <w:t xml:space="preserve">examine the kernels to </w:t>
      </w:r>
      <w:r w:rsidRPr="00540C25">
        <w:t>ensure the majority</w:t>
      </w:r>
      <w:r>
        <w:t xml:space="preserve"> </w:t>
      </w:r>
      <w:r w:rsidRPr="00540C25">
        <w:t>are broken</w:t>
      </w:r>
      <w:r>
        <w:t xml:space="preserve"> or </w:t>
      </w:r>
      <w:r w:rsidRPr="00540C25">
        <w:t>crushed.</w:t>
      </w:r>
    </w:p>
    <w:p w:rsidR="00BC39DE" w:rsidRDefault="00BC39DE" w:rsidP="001E4D55">
      <w:pPr>
        <w:spacing w:after="240"/>
        <w:ind w:right="36"/>
        <w:sectPr w:rsidR="00BC39DE" w:rsidSect="00674C29">
          <w:type w:val="continuous"/>
          <w:pgSz w:w="12240" w:h="15840"/>
          <w:pgMar w:top="900" w:right="1440" w:bottom="720" w:left="1440" w:header="450" w:footer="720" w:gutter="0"/>
          <w:cols w:num="2" w:space="0" w:equalWidth="0">
            <w:col w:w="4464" w:space="0"/>
            <w:col w:w="4896"/>
          </w:cols>
          <w:docGrid w:linePitch="360"/>
        </w:sectPr>
      </w:pPr>
    </w:p>
    <w:p w:rsidR="00BC39DE" w:rsidRDefault="00BC39DE" w:rsidP="001E4D55">
      <w:pPr>
        <w:spacing w:after="240"/>
        <w:ind w:right="36"/>
        <w:sectPr w:rsidR="00BC39DE" w:rsidSect="00674C29">
          <w:pgSz w:w="12240" w:h="15840"/>
          <w:pgMar w:top="360" w:right="1440" w:bottom="720" w:left="1440" w:header="450" w:footer="720" w:gutter="0"/>
          <w:cols w:num="2" w:space="0" w:equalWidth="0">
            <w:col w:w="4464" w:space="0"/>
            <w:col w:w="4896"/>
          </w:cols>
          <w:titlePg/>
          <w:docGrid w:linePitch="360"/>
        </w:sectPr>
      </w:pPr>
    </w:p>
    <w:p w:rsidR="00BC39DE" w:rsidRPr="00AA3D5E" w:rsidRDefault="00BC39DE" w:rsidP="005B7ACE">
      <w:pPr>
        <w:jc w:val="center"/>
        <w:rPr>
          <w:b/>
          <w:smallCaps/>
          <w:sz w:val="28"/>
          <w:szCs w:val="28"/>
        </w:rPr>
      </w:pPr>
      <w:r w:rsidRPr="00AA3D5E">
        <w:rPr>
          <w:b/>
          <w:smallCaps/>
          <w:sz w:val="28"/>
          <w:szCs w:val="28"/>
        </w:rPr>
        <w:t>Are you Implementing AVMA’s New Euthanasia Guidelines?</w:t>
      </w:r>
    </w:p>
    <w:p w:rsidR="00BC39DE" w:rsidRPr="00280B0A" w:rsidRDefault="00BC39DE" w:rsidP="00AA3D5E">
      <w:pPr>
        <w:spacing w:after="200"/>
        <w:jc w:val="center"/>
        <w:rPr>
          <w:i/>
        </w:rPr>
      </w:pPr>
      <w:r w:rsidRPr="0062694A">
        <w:rPr>
          <w:i/>
        </w:rPr>
        <w:t xml:space="preserve">Michael Karle, </w:t>
      </w:r>
      <w:smartTag w:uri="urn:schemas-microsoft-com:office:smarttags" w:element="PlaceName">
        <w:r w:rsidRPr="0062694A">
          <w:rPr>
            <w:i/>
          </w:rPr>
          <w:t>DVM- Mid-Valley</w:t>
        </w:r>
      </w:smartTag>
      <w:r w:rsidRPr="0062694A">
        <w:rPr>
          <w:i/>
        </w:rPr>
        <w:t xml:space="preserve"> </w:t>
      </w:r>
      <w:smartTag w:uri="urn:schemas-microsoft-com:office:smarttags" w:element="PlaceName">
        <w:r w:rsidRPr="0062694A">
          <w:rPr>
            <w:i/>
          </w:rPr>
          <w:t>Veterinary</w:t>
        </w:r>
      </w:smartTag>
      <w:r w:rsidRPr="0062694A">
        <w:rPr>
          <w:i/>
        </w:rPr>
        <w:t xml:space="preserve"> </w:t>
      </w:r>
      <w:smartTag w:uri="urn:schemas-microsoft-com:office:smarttags" w:element="PlaceType">
        <w:r w:rsidRPr="0062694A">
          <w:rPr>
            <w:i/>
          </w:rPr>
          <w:t>Hospital</w:t>
        </w:r>
      </w:smartTag>
      <w:r w:rsidRPr="0062694A">
        <w:rPr>
          <w:i/>
        </w:rPr>
        <w:t xml:space="preserve"> and Synergy Cattle Group, Inc.</w:t>
      </w:r>
      <w:r>
        <w:rPr>
          <w:i/>
        </w:rPr>
        <w:t xml:space="preserve"> </w:t>
      </w:r>
      <w:r>
        <w:rPr>
          <w:i/>
        </w:rPr>
        <w:br/>
        <w:t xml:space="preserve">and </w:t>
      </w:r>
      <w:r w:rsidRPr="0062694A">
        <w:rPr>
          <w:i/>
        </w:rPr>
        <w:t>Betsy Karle- UC</w:t>
      </w:r>
      <w:r>
        <w:rPr>
          <w:i/>
        </w:rPr>
        <w:t>CE Glenn and</w:t>
      </w:r>
      <w:r w:rsidRPr="0062694A">
        <w:rPr>
          <w:i/>
        </w:rPr>
        <w:t xml:space="preserve"> </w:t>
      </w:r>
      <w:smartTag w:uri="urn:schemas-microsoft-com:office:smarttags" w:element="PlaceName">
        <w:smartTag w:uri="urn:schemas-microsoft-com:office:smarttags" w:element="place">
          <w:smartTag w:uri="urn:schemas-microsoft-com:office:smarttags" w:element="PlaceName">
            <w:r w:rsidRPr="0062694A">
              <w:rPr>
                <w:i/>
              </w:rPr>
              <w:t>Tehama</w:t>
            </w:r>
          </w:smartTag>
          <w:r w:rsidRPr="0062694A">
            <w:rPr>
              <w:i/>
            </w:rPr>
            <w:t xml:space="preserve"> </w:t>
          </w:r>
          <w:smartTag w:uri="urn:schemas-microsoft-com:office:smarttags" w:element="PlaceType">
            <w:r w:rsidRPr="0062694A">
              <w:rPr>
                <w:i/>
              </w:rPr>
              <w:t>Counties</w:t>
            </w:r>
          </w:smartTag>
        </w:smartTag>
      </w:smartTag>
    </w:p>
    <w:p w:rsidR="00BC39DE" w:rsidRPr="0062694A" w:rsidRDefault="00BC39DE" w:rsidP="00363881">
      <w:r w:rsidRPr="0062694A">
        <w:t xml:space="preserve">Earlier this year, the American Veterinary Medical Association (AVMA) updated guidelines for the euthanasia of animals. While the familiar “not between the eyes” rule is still applicable, AVMA suggests that the bullet or captive bolt entry point should be a bit higher than previously suggested in order to ensure enough brain destruction for immediate death. This site can be found by drawing two imaginary lines from the </w:t>
      </w:r>
      <w:r w:rsidRPr="0062694A">
        <w:rPr>
          <w:b/>
          <w:i/>
        </w:rPr>
        <w:t>outside</w:t>
      </w:r>
      <w:r w:rsidRPr="0062694A">
        <w:t xml:space="preserve"> corner of the eye to the opposite horn (or horn position). The bullet or captive bolt should enter at the intersection of the two lines. </w:t>
      </w:r>
    </w:p>
    <w:p w:rsidR="00BC39DE" w:rsidRDefault="00BC39DE" w:rsidP="00363881">
      <w:r>
        <w:rPr>
          <w:noProof/>
        </w:rPr>
        <w:pict>
          <v:shape id="Picture 22" o:spid="_x0000_s1042" type="#_x0000_t75" style="position:absolute;margin-left:274.9pt;margin-top:3.2pt;width:134.9pt;height:124.3pt;z-index:-25166540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">
            <v:imagedata r:id="rId18" o:title=""/>
            <o:lock v:ext="edit" aspectratio="f"/>
            <w10:wrap type="square"/>
          </v:shape>
        </w:pict>
      </w:r>
      <w:r>
        <w:rPr>
          <w:noProof/>
        </w:rPr>
        <w:pict>
          <v:shape id="Picture 9" o:spid="_x0000_s1043" type="#_x0000_t75" style="position:absolute;margin-left:65.8pt;margin-top:2.6pt;width:147.85pt;height:124.3pt;z-index:-25166233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">
            <v:imagedata r:id="rId19" o:title=""/>
            <o:lock v:ext="edit" aspectratio="f"/>
            <w10:wrap type="square"/>
          </v:shape>
        </w:pict>
      </w:r>
    </w:p>
    <w:p w:rsidR="00BC39DE" w:rsidRPr="0062694A" w:rsidRDefault="00BC39DE" w:rsidP="00363881"/>
    <w:p w:rsidR="00BC39DE" w:rsidRDefault="00BC39DE" w:rsidP="00363881">
      <w:pPr>
        <w:rPr>
          <w:i/>
        </w:rPr>
      </w:pPr>
    </w:p>
    <w:p w:rsidR="00BC39DE" w:rsidRDefault="00BC39DE" w:rsidP="00363881">
      <w:pPr>
        <w:rPr>
          <w:i/>
        </w:rPr>
      </w:pPr>
    </w:p>
    <w:p w:rsidR="00BC39DE" w:rsidRDefault="00BC39DE" w:rsidP="00363881">
      <w:pPr>
        <w:rPr>
          <w:i/>
        </w:rPr>
      </w:pPr>
    </w:p>
    <w:p w:rsidR="00BC39DE" w:rsidRDefault="00BC39DE" w:rsidP="00363881">
      <w:pPr>
        <w:rPr>
          <w:i/>
        </w:rPr>
      </w:pPr>
    </w:p>
    <w:p w:rsidR="00BC39DE" w:rsidRDefault="00BC39DE" w:rsidP="00363881">
      <w:pPr>
        <w:rPr>
          <w:i/>
        </w:rPr>
      </w:pPr>
    </w:p>
    <w:p w:rsidR="00BC39DE" w:rsidRDefault="00BC39DE" w:rsidP="00363881">
      <w:pPr>
        <w:rPr>
          <w:i/>
        </w:rPr>
      </w:pPr>
      <w:r>
        <w:rPr>
          <w:noProof/>
        </w:rPr>
        <w:pict>
          <v:shape id="_x0000_s1044" type="#_x0000_t202" style="position:absolute;margin-left:284.4pt;margin-top:22.5pt;width:120pt;height:22.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" filled="f" stroked="f">
            <v:textbox>
              <w:txbxContent>
                <w:p w:rsidR="00BC39DE" w:rsidRDefault="00BC39DE" w:rsidP="00DB7EA0">
                  <w:pPr>
                    <w:jc w:val="center"/>
                  </w:pPr>
                  <w:r>
                    <w:t>Figure 2</w:t>
                  </w:r>
                </w:p>
              </w:txbxContent>
            </v:textbox>
          </v:shape>
        </w:pict>
      </w:r>
      <w:r>
        <w:rPr>
          <w:noProof/>
        </w:rPr>
        <w:pict>
          <v:shape id="_x0000_s1045" type="#_x0000_t202" style="position:absolute;margin-left:70.8pt;margin-top:21.9pt;width:138pt;height:22.2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" filled="f" stroked="f">
            <v:textbox>
              <w:txbxContent>
                <w:p w:rsidR="00BC39DE" w:rsidRDefault="00BC39DE" w:rsidP="00DB7EA0">
                  <w:pPr>
                    <w:jc w:val="center"/>
                  </w:pPr>
                  <w:r w:rsidRPr="00DB7EA0">
                    <w:t>Figure 1</w:t>
                  </w:r>
                </w:p>
              </w:txbxContent>
            </v:textbox>
          </v:shape>
        </w:pict>
      </w:r>
    </w:p>
    <w:p w:rsidR="00BC39DE" w:rsidRDefault="00BC39DE" w:rsidP="00F94F3C">
      <w:pPr>
        <w:rPr>
          <w:i/>
        </w:rPr>
      </w:pPr>
      <w:r w:rsidRPr="0062694A">
        <w:rPr>
          <w:i/>
        </w:rPr>
        <w:t>Anatomical site for gunshot or captive bolt entry in calves (Figure 1) and adult cattle (Figure 2). Note that the new guidelines (solid line) place the entry point slightly higher than previous guidelines (dashed line). Artwork courtesy Erin Martin.</w:t>
      </w:r>
    </w:p>
    <w:p w:rsidR="00BC39DE" w:rsidRDefault="00BC39DE" w:rsidP="00F94F3C">
      <w:pPr>
        <w:rPr>
          <w:i/>
        </w:rPr>
      </w:pPr>
    </w:p>
    <w:p w:rsidR="00BC39DE" w:rsidRPr="0062694A" w:rsidRDefault="00BC39DE" w:rsidP="00F94F3C">
      <w:r w:rsidRPr="0062694A">
        <w:t xml:space="preserve">Also consider what tools you are using on your dairy for euthanasia. If a handgun is being used, .32 to .45 are acceptable calibers. A .22 </w:t>
      </w:r>
      <w:r>
        <w:t xml:space="preserve">caliber </w:t>
      </w:r>
      <w:r w:rsidRPr="0062694A">
        <w:t xml:space="preserve">pistol does not create enough muzzle energy to consistently penetrate the skull in an adult animal, regardless of the bullet used. Rifles generate much more muzzle energy, so .22 to .308 are appropriate calibers. However, if a .22 </w:t>
      </w:r>
      <w:r>
        <w:t xml:space="preserve">caliber </w:t>
      </w:r>
      <w:r w:rsidRPr="0062694A">
        <w:t xml:space="preserve">rifle is the gun of choice, solid point bullets at close range (1-3 feet) should be used in addition to ensuring the bullet enters the skull at the proper anatomical position. </w:t>
      </w:r>
      <w:r>
        <w:t>Twelve</w:t>
      </w:r>
      <w:r w:rsidRPr="0062694A">
        <w:t>, 16 or 20 gauge shotguns with number 6 or larger birdshot or slugs may be used. Be sure to carefully consider gun power when euthanizing bulls or large cows- higher power is likely necessary. No firearm should ever be held directly against the animal’s head for operator safety. Be sure to watch out for what is beyond the animal to ensure that exit bullets do not create unintentional damage. A penetrating captive bolt may also be used, but must be followed by exsanguination or IV injection of KCl. Manual, blunt force is never an acceptable euthanasia method, even in calves, because the skull is too thick to achieve immediate destruction of brain tissue.</w:t>
      </w:r>
    </w:p>
    <w:p w:rsidR="00BC39DE" w:rsidRPr="0062694A" w:rsidRDefault="00BC39DE" w:rsidP="00363881"/>
    <w:p w:rsidR="00BC39DE" w:rsidRPr="0062694A" w:rsidRDefault="00BC39DE" w:rsidP="00363881">
      <w:r w:rsidRPr="0062694A">
        <w:t xml:space="preserve">While you’re revisiting your euthanasia method, take the time to update your protocols with your veterinarian. They should include who is responsible for making the decision to euthanize and carry out the action, the appropriate euthanasia method, and contact information for veterinary and rendering services. An easy to use template can be found at </w:t>
      </w:r>
      <w:hyperlink r:id="rId20" w:history="1">
        <w:r w:rsidRPr="0062694A">
          <w:rPr>
            <w:rStyle w:val="Hyperlink"/>
          </w:rPr>
          <w:t>http://cdrf.org/home/checkoff-investments/cdqap/animal-care-the-cdqap/animal-care-farm-resource-binder/</w:t>
        </w:r>
      </w:hyperlink>
      <w:r w:rsidRPr="0062694A">
        <w:t xml:space="preserve"> under “Tab 10.4.”</w:t>
      </w:r>
    </w:p>
    <w:p w:rsidR="00BC39DE" w:rsidRDefault="00BC39DE" w:rsidP="00363881"/>
    <w:p w:rsidR="00BC39DE" w:rsidRDefault="00BC39DE" w:rsidP="00363881">
      <w:r w:rsidRPr="0062694A">
        <w:t xml:space="preserve">As always, safety is of paramount concern. Proper training and handling of euthanasia devices must be well enforced. </w:t>
      </w:r>
      <w:r>
        <w:t xml:space="preserve"> </w:t>
      </w:r>
    </w:p>
    <w:p w:rsidR="00BC39DE" w:rsidRPr="00363881" w:rsidRDefault="00BC39DE" w:rsidP="00512510">
      <w:pPr>
        <w:pStyle w:val="ListParagraph"/>
        <w:numPr>
          <w:ilvl w:val="0"/>
          <w:numId w:val="16"/>
        </w:numPr>
        <w:spacing w:before="120"/>
        <w:rPr>
          <w:sz w:val="22"/>
          <w:szCs w:val="22"/>
        </w:rPr>
      </w:pPr>
      <w:r w:rsidRPr="00363881">
        <w:rPr>
          <w:sz w:val="22"/>
          <w:szCs w:val="22"/>
        </w:rPr>
        <w:t xml:space="preserve">The entire AVMA guidance document can be found at: </w:t>
      </w:r>
      <w:hyperlink r:id="rId21" w:history="1">
        <w:r w:rsidRPr="00363881">
          <w:rPr>
            <w:rStyle w:val="Hyperlink"/>
            <w:sz w:val="22"/>
            <w:szCs w:val="22"/>
          </w:rPr>
          <w:t>https://www.avma.org/KB/Policies/Documents/euthanasia.pdf</w:t>
        </w:r>
      </w:hyperlink>
      <w:r w:rsidRPr="00363881">
        <w:rPr>
          <w:sz w:val="22"/>
          <w:szCs w:val="22"/>
        </w:rPr>
        <w:t xml:space="preserve">.  </w:t>
      </w:r>
    </w:p>
    <w:p w:rsidR="00BC39DE" w:rsidRDefault="00BC39DE" w:rsidP="00363881">
      <w:pPr>
        <w:pStyle w:val="ListParagraph"/>
        <w:numPr>
          <w:ilvl w:val="0"/>
          <w:numId w:val="16"/>
        </w:numPr>
        <w:rPr>
          <w:sz w:val="22"/>
          <w:szCs w:val="22"/>
        </w:rPr>
      </w:pPr>
      <w:r w:rsidRPr="00363881">
        <w:rPr>
          <w:sz w:val="22"/>
          <w:szCs w:val="22"/>
        </w:rPr>
        <w:t xml:space="preserve">“Not Between the Eyes” posters, brochures, etc.: </w:t>
      </w:r>
    </w:p>
    <w:p w:rsidR="00BC39DE" w:rsidRPr="00363881" w:rsidRDefault="00BC39DE" w:rsidP="00363881">
      <w:pPr>
        <w:ind w:firstLine="720"/>
        <w:rPr>
          <w:sz w:val="22"/>
          <w:szCs w:val="22"/>
        </w:rPr>
      </w:pPr>
      <w:hyperlink r:id="rId22" w:history="1">
        <w:r w:rsidRPr="000157E0">
          <w:rPr>
            <w:rStyle w:val="Hyperlink"/>
            <w:sz w:val="22"/>
            <w:szCs w:val="22"/>
          </w:rPr>
          <w:t>http://vetmed.iastate.edu/humaneeuthanasia/en/euthanasia-downloads</w:t>
        </w:r>
      </w:hyperlink>
      <w:r w:rsidRPr="00363881">
        <w:rPr>
          <w:sz w:val="22"/>
          <w:szCs w:val="22"/>
        </w:rPr>
        <w:t xml:space="preserve"> </w:t>
      </w:r>
    </w:p>
    <w:p w:rsidR="00BC39DE" w:rsidRDefault="00BC39DE" w:rsidP="005B7ACE">
      <w:pPr>
        <w:tabs>
          <w:tab w:val="center" w:pos="4680"/>
          <w:tab w:val="right" w:pos="9360"/>
        </w:tabs>
        <w:jc w:val="center"/>
        <w:rPr>
          <w:b/>
          <w:smallCaps/>
          <w:sz w:val="28"/>
          <w:szCs w:val="28"/>
        </w:rPr>
      </w:pPr>
    </w:p>
    <w:p w:rsidR="00BC39DE" w:rsidRPr="00F94F3C" w:rsidRDefault="00BC39DE" w:rsidP="005B7ACE">
      <w:pPr>
        <w:tabs>
          <w:tab w:val="center" w:pos="4680"/>
          <w:tab w:val="right" w:pos="9360"/>
        </w:tabs>
        <w:jc w:val="center"/>
        <w:rPr>
          <w:b/>
          <w:smallCaps/>
          <w:sz w:val="28"/>
          <w:szCs w:val="28"/>
        </w:rPr>
      </w:pPr>
      <w:r w:rsidRPr="00F94F3C">
        <w:rPr>
          <w:b/>
          <w:smallCaps/>
          <w:sz w:val="28"/>
          <w:szCs w:val="28"/>
        </w:rPr>
        <w:t xml:space="preserve">Keeping up with the </w:t>
      </w:r>
      <w:smartTag w:uri="urn:schemas-microsoft-com:office:smarttags" w:element="PlaceName">
        <w:smartTag w:uri="urn:schemas-microsoft-com:office:smarttags" w:element="place">
          <w:smartTag w:uri="urn:schemas-microsoft-com:office:smarttags" w:element="PlaceName">
            <w:r w:rsidRPr="00F94F3C">
              <w:rPr>
                <w:b/>
                <w:smallCaps/>
                <w:sz w:val="28"/>
                <w:szCs w:val="28"/>
              </w:rPr>
              <w:t>Central</w:t>
            </w:r>
          </w:smartTag>
          <w:r w:rsidRPr="00F94F3C">
            <w:rPr>
              <w:b/>
              <w:smallCaps/>
              <w:sz w:val="28"/>
              <w:szCs w:val="28"/>
            </w:rPr>
            <w:t xml:space="preserve"> </w:t>
          </w:r>
          <w:smartTag w:uri="urn:schemas-microsoft-com:office:smarttags" w:element="PlaceType">
            <w:r w:rsidRPr="00F94F3C">
              <w:rPr>
                <w:b/>
                <w:smallCaps/>
                <w:sz w:val="28"/>
                <w:szCs w:val="28"/>
              </w:rPr>
              <w:t>Valley</w:t>
            </w:r>
          </w:smartTag>
        </w:smartTag>
      </w:smartTag>
      <w:r w:rsidRPr="00F94F3C">
        <w:rPr>
          <w:b/>
          <w:smallCaps/>
          <w:sz w:val="28"/>
          <w:szCs w:val="28"/>
        </w:rPr>
        <w:t xml:space="preserve"> Regional Water Quality Control Board General Order</w:t>
      </w:r>
    </w:p>
    <w:p w:rsidR="00BC39DE" w:rsidRDefault="00BC39DE" w:rsidP="00AA3D5E">
      <w:pPr>
        <w:jc w:val="center"/>
        <w:rPr>
          <w:i/>
        </w:rPr>
      </w:pPr>
      <w:r w:rsidRPr="00686678">
        <w:rPr>
          <w:i/>
        </w:rPr>
        <w:t xml:space="preserve">Dr. </w:t>
      </w:r>
      <w:smartTag w:uri="urn:schemas-microsoft-com:office:smarttags" w:element="PersonName">
        <w:r w:rsidRPr="00686678">
          <w:rPr>
            <w:i/>
          </w:rPr>
          <w:t>Deanne Meyer</w:t>
        </w:r>
      </w:smartTag>
      <w:r w:rsidRPr="00686678">
        <w:rPr>
          <w:i/>
        </w:rPr>
        <w:t>, Livestock Waste Management Specialist, UC Davis</w:t>
      </w:r>
    </w:p>
    <w:p w:rsidR="00BC39DE" w:rsidRPr="00686678" w:rsidRDefault="00BC39DE" w:rsidP="00AA3D5E">
      <w:pPr>
        <w:jc w:val="center"/>
        <w:rPr>
          <w:b/>
        </w:rPr>
      </w:pPr>
    </w:p>
    <w:p w:rsidR="00BC39DE" w:rsidRDefault="00BC39DE" w:rsidP="00AA3D5E">
      <w:r w:rsidRPr="00686678">
        <w:t>It’s been 6 years since the adoption of the Dairy General Order.  Inspectors from the Regional Board have now set boots on each and every dairy covered under the Order.   Inspectors will continue inspecting large numbers of dairies as they strive to reach every facility once in three years.  For those people who were inspected during the early years of the Order’s implementation, things are very different now that the staged implementation process should be completed.</w:t>
      </w:r>
    </w:p>
    <w:p w:rsidR="00BC39DE" w:rsidRPr="00686678" w:rsidRDefault="00BC39DE" w:rsidP="00AA3D5E"/>
    <w:p w:rsidR="00BC39DE" w:rsidRDefault="00BC39DE" w:rsidP="00AA3D5E">
      <w:r w:rsidRPr="00686678">
        <w:t xml:space="preserve">The base premise for the </w:t>
      </w:r>
      <w:r w:rsidRPr="00686678">
        <w:rPr>
          <w:b/>
        </w:rPr>
        <w:t xml:space="preserve">PRODUCTION </w:t>
      </w:r>
      <w:r w:rsidRPr="00686678">
        <w:t xml:space="preserve">area (where the feed, cows, and manure reside) is to be sure nutrients don’t leave this area uncontrolled.  No off-site discharge.  No-standing water 72 hours after rain events.  Manure storage needs to be sufficient so liquid manure is applied when nutrients are needed for crop production and not because the pond is full.  Also, the regular pond photos should include the pond marker.  The standard visual observations and associated record keeping from the production area should be maintained on the farm and available for inspectors.  </w:t>
      </w:r>
    </w:p>
    <w:p w:rsidR="00BC39DE" w:rsidRPr="00686678" w:rsidRDefault="00BC39DE" w:rsidP="00AA3D5E"/>
    <w:p w:rsidR="00BC39DE" w:rsidRDefault="00BC39DE" w:rsidP="00AA3D5E">
      <w:r w:rsidRPr="00686678">
        <w:t xml:space="preserve">The Nutrient Management Plan is the large umbrella which covers land application areas.   Key in this Plan is the Nutrient Budget.  The Budget identifies expected crop yields for each field and each crop and identifies nitrogen application rates (quantity and frequency) during the crop growing season.  This counts nitrogen in irrigation water, solid and liquid manure, as well as fertilizer.  Nutrient Budgets should be available for inspectors at the time of inspections.  Many individuals have modified their budgets since the original ones were developed in 2008.  </w:t>
      </w:r>
    </w:p>
    <w:p w:rsidR="00BC39DE" w:rsidRPr="00686678" w:rsidRDefault="00BC39DE" w:rsidP="00AA3D5E"/>
    <w:p w:rsidR="00BC39DE" w:rsidRDefault="00BC39DE" w:rsidP="00AA3D5E">
      <w:r w:rsidRPr="00686678">
        <w:t xml:space="preserve">The monitoring and reporting program has detailed requirements for record keeping for each field.  Imagine a field with a very tall wall and a door that is opened to allow nutrients or irrigation water to enter or exit.  Everything that enters the field and exits the field must have documentation.  It’s important to keep current records of all applications (quantity and nutrient content) of solid and liquid manure, irrigation water, and fertilizer.  Regional Board inspectors will most probably look for updated computations indicating a cumulative record of nutrients applied to each current crop in each field and potentially compare these values to anticipated harvests.  </w:t>
      </w:r>
    </w:p>
    <w:p w:rsidR="00BC39DE" w:rsidRPr="00686678" w:rsidRDefault="00BC39DE" w:rsidP="00AA3D5E"/>
    <w:p w:rsidR="00BC39DE" w:rsidRPr="00686678" w:rsidRDefault="00BC39DE" w:rsidP="00AA3D5E">
      <w:r w:rsidRPr="00686678">
        <w:t>There’s plenty of record keeping associated with the General Order.  You should have received a packet of record keeping templates from the California Dairy Quality Assurance Program in late May/early June.  These were sent to each facility to remind operators of the need to maintain records. If you would like to download any of the documents, they are available in section 6 (templates) of the WDR Reference Binder (</w:t>
      </w:r>
      <w:hyperlink r:id="rId23" w:history="1">
        <w:r w:rsidRPr="00686678">
          <w:rPr>
            <w:rStyle w:val="Hyperlink"/>
          </w:rPr>
          <w:t>http://cdrf.org/home/checkoff-investments/cdqap/about-the-environmental-stewardship-program/wdr-general-order-reference-binder-materials/</w:t>
        </w:r>
      </w:hyperlink>
      <w:r>
        <w:t xml:space="preserve"> </w:t>
      </w:r>
      <w:r w:rsidRPr="00686678">
        <w:t xml:space="preserve">or go to </w:t>
      </w:r>
      <w:hyperlink r:id="rId24" w:history="1">
        <w:r w:rsidRPr="00686678">
          <w:rPr>
            <w:rStyle w:val="Hyperlink"/>
          </w:rPr>
          <w:t>www.cdqap.org</w:t>
        </w:r>
      </w:hyperlink>
      <w:r w:rsidRPr="00686678">
        <w:t xml:space="preserve"> and be redirected to the CDRF website).</w:t>
      </w:r>
    </w:p>
    <w:p w:rsidR="00BC39DE" w:rsidRPr="00686678" w:rsidRDefault="00BC39DE" w:rsidP="00AA3D5E">
      <w:r w:rsidRPr="00686678">
        <w:t>Successful inspections are enjoyed by those individuals current on their compliance record keeping.</w:t>
      </w:r>
    </w:p>
    <w:p w:rsidR="00BC39DE" w:rsidRDefault="00BC39DE" w:rsidP="00FA21F6">
      <w:pPr>
        <w:rPr>
          <w:rFonts w:ascii="Calibri" w:hAnsi="Calibri" w:cs="Calibri"/>
        </w:rPr>
      </w:pPr>
    </w:p>
    <w:p w:rsidR="00BC39DE" w:rsidRDefault="00BC39DE" w:rsidP="00FA21F6">
      <w:pPr>
        <w:rPr>
          <w:b/>
        </w:rPr>
      </w:pPr>
    </w:p>
    <w:p w:rsidR="00BC39DE" w:rsidRDefault="00BC39DE" w:rsidP="00FA21F6">
      <w:pPr>
        <w:rPr>
          <w:b/>
        </w:rPr>
      </w:pPr>
    </w:p>
    <w:p w:rsidR="00BC39DE" w:rsidRDefault="00BC39DE" w:rsidP="005B7ACE">
      <w:pPr>
        <w:jc w:val="center"/>
        <w:rPr>
          <w:b/>
          <w:sz w:val="28"/>
          <w:szCs w:val="28"/>
        </w:rPr>
      </w:pPr>
    </w:p>
    <w:p w:rsidR="00BC39DE" w:rsidRPr="00AA3D5E" w:rsidRDefault="00BC39DE" w:rsidP="005B7ACE">
      <w:pPr>
        <w:jc w:val="center"/>
        <w:rPr>
          <w:b/>
          <w:sz w:val="28"/>
          <w:szCs w:val="28"/>
        </w:rPr>
      </w:pPr>
      <w:r w:rsidRPr="00AA3D5E">
        <w:rPr>
          <w:b/>
          <w:sz w:val="28"/>
          <w:szCs w:val="28"/>
        </w:rPr>
        <w:t>Stay Safe and Keep Your Employees Safe</w:t>
      </w:r>
    </w:p>
    <w:p w:rsidR="00BC39DE" w:rsidRPr="00AA3D5E" w:rsidRDefault="00BC39DE" w:rsidP="00AA3D5E">
      <w:pPr>
        <w:jc w:val="center"/>
        <w:rPr>
          <w:i/>
        </w:rPr>
      </w:pPr>
      <w:r w:rsidRPr="00AA3D5E">
        <w:rPr>
          <w:i/>
        </w:rPr>
        <w:t xml:space="preserve">Nyles Peterson, UCCE </w:t>
      </w:r>
      <w:smartTag w:uri="urn:schemas-microsoft-com:office:smarttags" w:element="City">
        <w:smartTag w:uri="urn:schemas-microsoft-com:office:smarttags" w:element="place">
          <w:r w:rsidRPr="00AA3D5E">
            <w:rPr>
              <w:i/>
            </w:rPr>
            <w:t>San Bernardino</w:t>
          </w:r>
        </w:smartTag>
      </w:smartTag>
    </w:p>
    <w:p w:rsidR="00BC39DE" w:rsidRPr="00AA3D5E" w:rsidRDefault="00BC39DE" w:rsidP="00AA3D5E">
      <w:pPr>
        <w:jc w:val="center"/>
      </w:pPr>
    </w:p>
    <w:p w:rsidR="00BC39DE" w:rsidRPr="00AA3D5E" w:rsidRDefault="00BC39DE" w:rsidP="00AA3D5E">
      <w:r w:rsidRPr="00AA3D5E">
        <w:t xml:space="preserve">In 1977 a tropical storm that combined heat with high humidity hit southern </w:t>
      </w:r>
      <w:smartTag w:uri="urn:schemas-microsoft-com:office:smarttags" w:element="State">
        <w:smartTag w:uri="urn:schemas-microsoft-com:office:smarttags" w:element="place">
          <w:r w:rsidRPr="00AA3D5E">
            <w:t>California</w:t>
          </w:r>
        </w:smartTag>
      </w:smartTag>
      <w:r w:rsidRPr="00AA3D5E">
        <w:t xml:space="preserve"> killing hundreds of dairy cows. The combination of high temperature and high humidity can be deadly to cattle, but it can also be deadly to humans. For this reason, you need to remind your employees (at least once a year) about the dangers of on-the-job heat risks. </w:t>
      </w:r>
    </w:p>
    <w:p w:rsidR="00BC39DE" w:rsidRPr="00AA3D5E" w:rsidRDefault="00BC39DE" w:rsidP="00AA3D5E"/>
    <w:p w:rsidR="00BC39DE" w:rsidRPr="00AA3D5E" w:rsidRDefault="00BC39DE" w:rsidP="00AA3D5E">
      <w:pPr>
        <w:spacing w:after="120"/>
      </w:pPr>
      <w:r w:rsidRPr="00AA3D5E">
        <w:t xml:space="preserve">You have probably seen Heat Index (heat – relative humidity) charts that show the areas of </w:t>
      </w:r>
      <w:r w:rsidRPr="00AA3D5E">
        <w:rPr>
          <w:i/>
        </w:rPr>
        <w:t>Caution</w:t>
      </w:r>
      <w:r w:rsidRPr="00AA3D5E">
        <w:t xml:space="preserve">, </w:t>
      </w:r>
      <w:r w:rsidRPr="00AA3D5E">
        <w:rPr>
          <w:i/>
        </w:rPr>
        <w:t>Extreme Caution</w:t>
      </w:r>
      <w:r w:rsidRPr="00AA3D5E">
        <w:t xml:space="preserve">, </w:t>
      </w:r>
      <w:r w:rsidRPr="00AA3D5E">
        <w:rPr>
          <w:i/>
        </w:rPr>
        <w:t>Danger</w:t>
      </w:r>
      <w:r w:rsidRPr="00AA3D5E">
        <w:t xml:space="preserve"> and </w:t>
      </w:r>
      <w:r w:rsidRPr="00AA3D5E">
        <w:rPr>
          <w:i/>
        </w:rPr>
        <w:t>Extreme Danger</w:t>
      </w:r>
      <w:r w:rsidRPr="00AA3D5E">
        <w:t xml:space="preserve">. I want to remind you that conditions as low as 85 degrees with 60 percent relative humidity require extreme caution. </w:t>
      </w:r>
    </w:p>
    <w:p w:rsidR="00BC39DE" w:rsidRPr="00AA3D5E" w:rsidRDefault="00BC39DE" w:rsidP="00AA3D5E">
      <w:pPr>
        <w:jc w:val="center"/>
        <w:rPr>
          <w:b/>
        </w:rPr>
      </w:pPr>
      <w:r w:rsidRPr="00AA3D5E">
        <w:rPr>
          <w:b/>
        </w:rPr>
        <w:t>Heat Index</w:t>
      </w:r>
    </w:p>
    <w:p w:rsidR="00BC39DE" w:rsidRPr="00AA3D5E" w:rsidRDefault="00BC39DE" w:rsidP="00AA3D5E">
      <w:pPr>
        <w:spacing w:after="120"/>
        <w:jc w:val="center"/>
      </w:pPr>
      <w:r w:rsidRPr="00AA3D5E">
        <w:t>Temperature (°F) versus Relative Humidity (%)</w:t>
      </w:r>
    </w:p>
    <w:tbl>
      <w:tblPr>
        <w:tblpPr w:leftFromText="180" w:rightFromText="180" w:vertAnchor="text" w:horzAnchor="margin" w:tblpXSpec="center" w:tblpY="40"/>
        <w:tblW w:w="5528" w:type="dxa"/>
        <w:tblLook w:val="0000"/>
      </w:tblPr>
      <w:tblGrid>
        <w:gridCol w:w="776"/>
        <w:gridCol w:w="792"/>
        <w:gridCol w:w="792"/>
        <w:gridCol w:w="792"/>
        <w:gridCol w:w="792"/>
        <w:gridCol w:w="792"/>
        <w:gridCol w:w="792"/>
      </w:tblGrid>
      <w:tr w:rsidR="00BC39DE" w:rsidRPr="00AA3D5E" w:rsidTr="00AA3D5E">
        <w:trPr>
          <w:trHeight w:val="330"/>
        </w:trPr>
        <w:tc>
          <w:tcPr>
            <w:tcW w:w="776" w:type="dxa"/>
            <w:tcBorders>
              <w:top w:val="single" w:sz="8" w:space="0" w:color="auto"/>
              <w:left w:val="single" w:sz="8" w:space="0" w:color="auto"/>
              <w:bottom w:val="single" w:sz="8" w:space="0" w:color="auto"/>
              <w:right w:val="single" w:sz="8" w:space="0" w:color="auto"/>
            </w:tcBorders>
            <w:shd w:val="clear" w:color="auto" w:fill="CCFFFF"/>
          </w:tcPr>
          <w:p w:rsidR="00BC39DE" w:rsidRPr="00AA3D5E" w:rsidRDefault="00BC39DE" w:rsidP="00AA3D5E">
            <w:pPr>
              <w:jc w:val="center"/>
            </w:pPr>
            <w:r w:rsidRPr="00AA3D5E">
              <w:t>Temp</w:t>
            </w:r>
          </w:p>
        </w:tc>
        <w:tc>
          <w:tcPr>
            <w:tcW w:w="792" w:type="dxa"/>
            <w:tcBorders>
              <w:top w:val="single" w:sz="8" w:space="0" w:color="auto"/>
              <w:left w:val="nil"/>
              <w:bottom w:val="single" w:sz="8" w:space="0" w:color="auto"/>
              <w:right w:val="single" w:sz="8" w:space="0" w:color="auto"/>
            </w:tcBorders>
            <w:shd w:val="clear" w:color="auto" w:fill="CCFFCC"/>
          </w:tcPr>
          <w:p w:rsidR="00BC39DE" w:rsidRPr="00AA3D5E" w:rsidRDefault="00BC39DE" w:rsidP="00AA3D5E">
            <w:pPr>
              <w:jc w:val="center"/>
            </w:pPr>
            <w:r w:rsidRPr="00AA3D5E">
              <w:t>90%</w:t>
            </w:r>
          </w:p>
        </w:tc>
        <w:tc>
          <w:tcPr>
            <w:tcW w:w="792" w:type="dxa"/>
            <w:tcBorders>
              <w:top w:val="single" w:sz="8" w:space="0" w:color="auto"/>
              <w:left w:val="nil"/>
              <w:bottom w:val="single" w:sz="8" w:space="0" w:color="auto"/>
              <w:right w:val="single" w:sz="8" w:space="0" w:color="auto"/>
            </w:tcBorders>
            <w:shd w:val="clear" w:color="auto" w:fill="CCFFCC"/>
          </w:tcPr>
          <w:p w:rsidR="00BC39DE" w:rsidRPr="00AA3D5E" w:rsidRDefault="00BC39DE" w:rsidP="00AA3D5E">
            <w:pPr>
              <w:jc w:val="center"/>
            </w:pPr>
            <w:r w:rsidRPr="00AA3D5E">
              <w:t>80%</w:t>
            </w:r>
          </w:p>
        </w:tc>
        <w:tc>
          <w:tcPr>
            <w:tcW w:w="792" w:type="dxa"/>
            <w:tcBorders>
              <w:top w:val="single" w:sz="8" w:space="0" w:color="auto"/>
              <w:left w:val="nil"/>
              <w:bottom w:val="single" w:sz="8" w:space="0" w:color="auto"/>
              <w:right w:val="single" w:sz="8" w:space="0" w:color="auto"/>
            </w:tcBorders>
            <w:shd w:val="clear" w:color="auto" w:fill="CCFFCC"/>
          </w:tcPr>
          <w:p w:rsidR="00BC39DE" w:rsidRPr="00AA3D5E" w:rsidRDefault="00BC39DE" w:rsidP="00AA3D5E">
            <w:pPr>
              <w:jc w:val="center"/>
            </w:pPr>
            <w:r w:rsidRPr="00AA3D5E">
              <w:t>70%</w:t>
            </w:r>
          </w:p>
        </w:tc>
        <w:tc>
          <w:tcPr>
            <w:tcW w:w="792" w:type="dxa"/>
            <w:tcBorders>
              <w:top w:val="single" w:sz="8" w:space="0" w:color="auto"/>
              <w:left w:val="nil"/>
              <w:bottom w:val="single" w:sz="8" w:space="0" w:color="auto"/>
              <w:right w:val="single" w:sz="8" w:space="0" w:color="auto"/>
            </w:tcBorders>
            <w:shd w:val="clear" w:color="auto" w:fill="CCFFCC"/>
          </w:tcPr>
          <w:p w:rsidR="00BC39DE" w:rsidRPr="00AA3D5E" w:rsidRDefault="00BC39DE" w:rsidP="00AA3D5E">
            <w:pPr>
              <w:jc w:val="center"/>
            </w:pPr>
            <w:r w:rsidRPr="00AA3D5E">
              <w:t>60%</w:t>
            </w:r>
          </w:p>
        </w:tc>
        <w:tc>
          <w:tcPr>
            <w:tcW w:w="792" w:type="dxa"/>
            <w:tcBorders>
              <w:top w:val="single" w:sz="8" w:space="0" w:color="auto"/>
              <w:left w:val="nil"/>
              <w:bottom w:val="single" w:sz="8" w:space="0" w:color="auto"/>
              <w:right w:val="single" w:sz="8" w:space="0" w:color="auto"/>
            </w:tcBorders>
            <w:shd w:val="clear" w:color="auto" w:fill="CCFFCC"/>
          </w:tcPr>
          <w:p w:rsidR="00BC39DE" w:rsidRPr="00AA3D5E" w:rsidRDefault="00BC39DE" w:rsidP="00AA3D5E">
            <w:pPr>
              <w:jc w:val="center"/>
            </w:pPr>
            <w:r w:rsidRPr="00AA3D5E">
              <w:t>50%</w:t>
            </w:r>
          </w:p>
        </w:tc>
        <w:tc>
          <w:tcPr>
            <w:tcW w:w="792" w:type="dxa"/>
            <w:tcBorders>
              <w:top w:val="single" w:sz="8" w:space="0" w:color="auto"/>
              <w:left w:val="nil"/>
              <w:bottom w:val="single" w:sz="8" w:space="0" w:color="auto"/>
              <w:right w:val="single" w:sz="8" w:space="0" w:color="auto"/>
            </w:tcBorders>
            <w:shd w:val="clear" w:color="auto" w:fill="CCFFCC"/>
          </w:tcPr>
          <w:p w:rsidR="00BC39DE" w:rsidRPr="00AA3D5E" w:rsidRDefault="00BC39DE" w:rsidP="00AA3D5E">
            <w:pPr>
              <w:jc w:val="center"/>
            </w:pPr>
            <w:r w:rsidRPr="00AA3D5E">
              <w:t>40%</w:t>
            </w:r>
          </w:p>
        </w:tc>
      </w:tr>
      <w:tr w:rsidR="00BC39DE" w:rsidRPr="00AA3D5E" w:rsidTr="00AA3D5E">
        <w:trPr>
          <w:trHeight w:val="330"/>
        </w:trPr>
        <w:tc>
          <w:tcPr>
            <w:tcW w:w="776" w:type="dxa"/>
            <w:tcBorders>
              <w:top w:val="nil"/>
              <w:left w:val="single" w:sz="8" w:space="0" w:color="auto"/>
              <w:bottom w:val="single" w:sz="8" w:space="0" w:color="auto"/>
              <w:right w:val="single" w:sz="8" w:space="0" w:color="auto"/>
            </w:tcBorders>
            <w:shd w:val="clear" w:color="auto" w:fill="CCFFFF"/>
          </w:tcPr>
          <w:p w:rsidR="00BC39DE" w:rsidRPr="00AA3D5E" w:rsidRDefault="00BC39DE" w:rsidP="00AA3D5E">
            <w:pPr>
              <w:jc w:val="center"/>
            </w:pPr>
            <w:r w:rsidRPr="00AA3D5E">
              <w:t>80</w:t>
            </w:r>
          </w:p>
        </w:tc>
        <w:tc>
          <w:tcPr>
            <w:tcW w:w="792" w:type="dxa"/>
            <w:tcBorders>
              <w:top w:val="nil"/>
              <w:left w:val="nil"/>
              <w:bottom w:val="single" w:sz="8" w:space="0" w:color="auto"/>
              <w:right w:val="single" w:sz="8" w:space="0" w:color="auto"/>
            </w:tcBorders>
            <w:shd w:val="clear" w:color="auto" w:fill="FFFF99"/>
          </w:tcPr>
          <w:p w:rsidR="00BC39DE" w:rsidRPr="00AA3D5E" w:rsidRDefault="00BC39DE" w:rsidP="00AA3D5E">
            <w:pPr>
              <w:jc w:val="center"/>
            </w:pPr>
            <w:r w:rsidRPr="00AA3D5E">
              <w:t>85°</w:t>
            </w:r>
          </w:p>
        </w:tc>
        <w:tc>
          <w:tcPr>
            <w:tcW w:w="792" w:type="dxa"/>
            <w:tcBorders>
              <w:top w:val="nil"/>
              <w:left w:val="nil"/>
              <w:bottom w:val="single" w:sz="8" w:space="0" w:color="auto"/>
              <w:right w:val="single" w:sz="8" w:space="0" w:color="auto"/>
            </w:tcBorders>
            <w:shd w:val="clear" w:color="auto" w:fill="FFFF99"/>
          </w:tcPr>
          <w:p w:rsidR="00BC39DE" w:rsidRPr="00AA3D5E" w:rsidRDefault="00BC39DE" w:rsidP="00AA3D5E">
            <w:pPr>
              <w:jc w:val="center"/>
            </w:pPr>
            <w:r w:rsidRPr="00AA3D5E">
              <w:t>84°</w:t>
            </w:r>
          </w:p>
        </w:tc>
        <w:tc>
          <w:tcPr>
            <w:tcW w:w="792" w:type="dxa"/>
            <w:tcBorders>
              <w:top w:val="nil"/>
              <w:left w:val="nil"/>
              <w:bottom w:val="single" w:sz="8" w:space="0" w:color="auto"/>
              <w:right w:val="single" w:sz="8" w:space="0" w:color="auto"/>
            </w:tcBorders>
            <w:shd w:val="clear" w:color="auto" w:fill="FFFF99"/>
          </w:tcPr>
          <w:p w:rsidR="00BC39DE" w:rsidRPr="00AA3D5E" w:rsidRDefault="00BC39DE" w:rsidP="00AA3D5E">
            <w:pPr>
              <w:jc w:val="center"/>
            </w:pPr>
            <w:r w:rsidRPr="00AA3D5E">
              <w:t>82°</w:t>
            </w:r>
          </w:p>
        </w:tc>
        <w:tc>
          <w:tcPr>
            <w:tcW w:w="792" w:type="dxa"/>
            <w:tcBorders>
              <w:top w:val="nil"/>
              <w:left w:val="nil"/>
              <w:bottom w:val="single" w:sz="8" w:space="0" w:color="auto"/>
              <w:right w:val="single" w:sz="8" w:space="0" w:color="auto"/>
            </w:tcBorders>
            <w:shd w:val="clear" w:color="auto" w:fill="FFFF99"/>
          </w:tcPr>
          <w:p w:rsidR="00BC39DE" w:rsidRPr="00AA3D5E" w:rsidRDefault="00BC39DE" w:rsidP="00AA3D5E">
            <w:pPr>
              <w:jc w:val="center"/>
            </w:pPr>
            <w:r w:rsidRPr="00AA3D5E">
              <w:t>81°</w:t>
            </w:r>
          </w:p>
        </w:tc>
        <w:tc>
          <w:tcPr>
            <w:tcW w:w="792" w:type="dxa"/>
            <w:tcBorders>
              <w:top w:val="nil"/>
              <w:left w:val="nil"/>
              <w:bottom w:val="single" w:sz="8" w:space="0" w:color="auto"/>
              <w:right w:val="single" w:sz="8" w:space="0" w:color="auto"/>
            </w:tcBorders>
            <w:shd w:val="clear" w:color="auto" w:fill="FFFF99"/>
          </w:tcPr>
          <w:p w:rsidR="00BC39DE" w:rsidRPr="00AA3D5E" w:rsidRDefault="00BC39DE" w:rsidP="00AA3D5E">
            <w:pPr>
              <w:jc w:val="center"/>
            </w:pPr>
            <w:r w:rsidRPr="00AA3D5E">
              <w:t>80°</w:t>
            </w:r>
          </w:p>
        </w:tc>
        <w:tc>
          <w:tcPr>
            <w:tcW w:w="792" w:type="dxa"/>
            <w:tcBorders>
              <w:top w:val="nil"/>
              <w:left w:val="nil"/>
              <w:bottom w:val="single" w:sz="8" w:space="0" w:color="auto"/>
              <w:right w:val="single" w:sz="8" w:space="0" w:color="auto"/>
            </w:tcBorders>
            <w:shd w:val="clear" w:color="auto" w:fill="FFFF99"/>
          </w:tcPr>
          <w:p w:rsidR="00BC39DE" w:rsidRPr="00AA3D5E" w:rsidRDefault="00BC39DE" w:rsidP="00AA3D5E">
            <w:pPr>
              <w:jc w:val="center"/>
            </w:pPr>
            <w:r w:rsidRPr="00AA3D5E">
              <w:t>79°</w:t>
            </w:r>
          </w:p>
        </w:tc>
      </w:tr>
      <w:tr w:rsidR="00BC39DE" w:rsidRPr="00AA3D5E" w:rsidTr="00AA3D5E">
        <w:trPr>
          <w:trHeight w:val="330"/>
        </w:trPr>
        <w:tc>
          <w:tcPr>
            <w:tcW w:w="776" w:type="dxa"/>
            <w:tcBorders>
              <w:top w:val="nil"/>
              <w:left w:val="single" w:sz="8" w:space="0" w:color="auto"/>
              <w:bottom w:val="single" w:sz="8" w:space="0" w:color="auto"/>
              <w:right w:val="single" w:sz="8" w:space="0" w:color="auto"/>
            </w:tcBorders>
            <w:shd w:val="clear" w:color="auto" w:fill="CCFFFF"/>
          </w:tcPr>
          <w:p w:rsidR="00BC39DE" w:rsidRPr="00AA3D5E" w:rsidRDefault="00BC39DE" w:rsidP="00AA3D5E">
            <w:pPr>
              <w:jc w:val="center"/>
            </w:pPr>
            <w:r w:rsidRPr="00AA3D5E">
              <w:t>85</w:t>
            </w:r>
          </w:p>
        </w:tc>
        <w:tc>
          <w:tcPr>
            <w:tcW w:w="792" w:type="dxa"/>
            <w:tcBorders>
              <w:top w:val="nil"/>
              <w:left w:val="nil"/>
              <w:bottom w:val="single" w:sz="8" w:space="0" w:color="auto"/>
              <w:right w:val="single" w:sz="8" w:space="0" w:color="auto"/>
            </w:tcBorders>
            <w:shd w:val="clear" w:color="auto" w:fill="FFCC99"/>
          </w:tcPr>
          <w:p w:rsidR="00BC39DE" w:rsidRPr="00AA3D5E" w:rsidRDefault="00BC39DE" w:rsidP="00AA3D5E">
            <w:pPr>
              <w:jc w:val="center"/>
            </w:pPr>
            <w:r w:rsidRPr="00AA3D5E">
              <w:t>101°</w:t>
            </w:r>
          </w:p>
        </w:tc>
        <w:tc>
          <w:tcPr>
            <w:tcW w:w="792" w:type="dxa"/>
            <w:tcBorders>
              <w:top w:val="nil"/>
              <w:left w:val="nil"/>
              <w:bottom w:val="single" w:sz="8" w:space="0" w:color="auto"/>
              <w:right w:val="single" w:sz="8" w:space="0" w:color="auto"/>
            </w:tcBorders>
            <w:shd w:val="clear" w:color="auto" w:fill="FFCC99"/>
          </w:tcPr>
          <w:p w:rsidR="00BC39DE" w:rsidRPr="00AA3D5E" w:rsidRDefault="00BC39DE" w:rsidP="00AA3D5E">
            <w:pPr>
              <w:jc w:val="center"/>
            </w:pPr>
            <w:r w:rsidRPr="00AA3D5E">
              <w:t>96°</w:t>
            </w:r>
          </w:p>
        </w:tc>
        <w:tc>
          <w:tcPr>
            <w:tcW w:w="792" w:type="dxa"/>
            <w:tcBorders>
              <w:top w:val="nil"/>
              <w:left w:val="nil"/>
              <w:bottom w:val="single" w:sz="8" w:space="0" w:color="auto"/>
              <w:right w:val="single" w:sz="8" w:space="0" w:color="auto"/>
            </w:tcBorders>
            <w:shd w:val="clear" w:color="auto" w:fill="FFCC99"/>
          </w:tcPr>
          <w:p w:rsidR="00BC39DE" w:rsidRPr="00AA3D5E" w:rsidRDefault="00BC39DE" w:rsidP="00AA3D5E">
            <w:pPr>
              <w:jc w:val="center"/>
            </w:pPr>
            <w:r w:rsidRPr="00AA3D5E">
              <w:t>92°</w:t>
            </w:r>
          </w:p>
        </w:tc>
        <w:tc>
          <w:tcPr>
            <w:tcW w:w="792" w:type="dxa"/>
            <w:tcBorders>
              <w:top w:val="nil"/>
              <w:left w:val="nil"/>
              <w:bottom w:val="single" w:sz="8" w:space="0" w:color="auto"/>
              <w:right w:val="single" w:sz="8" w:space="0" w:color="auto"/>
            </w:tcBorders>
            <w:shd w:val="clear" w:color="auto" w:fill="FFCC99"/>
          </w:tcPr>
          <w:p w:rsidR="00BC39DE" w:rsidRPr="00AA3D5E" w:rsidRDefault="00BC39DE" w:rsidP="00AA3D5E">
            <w:pPr>
              <w:jc w:val="center"/>
            </w:pPr>
            <w:r w:rsidRPr="00AA3D5E">
              <w:t>90°</w:t>
            </w:r>
          </w:p>
        </w:tc>
        <w:tc>
          <w:tcPr>
            <w:tcW w:w="792" w:type="dxa"/>
            <w:tcBorders>
              <w:top w:val="nil"/>
              <w:left w:val="nil"/>
              <w:bottom w:val="single" w:sz="8" w:space="0" w:color="auto"/>
              <w:right w:val="single" w:sz="8" w:space="0" w:color="auto"/>
            </w:tcBorders>
            <w:shd w:val="clear" w:color="auto" w:fill="FFFF99"/>
          </w:tcPr>
          <w:p w:rsidR="00BC39DE" w:rsidRPr="00AA3D5E" w:rsidRDefault="00BC39DE" w:rsidP="00AA3D5E">
            <w:pPr>
              <w:jc w:val="center"/>
            </w:pPr>
            <w:r w:rsidRPr="00AA3D5E">
              <w:t>86°</w:t>
            </w:r>
          </w:p>
        </w:tc>
        <w:tc>
          <w:tcPr>
            <w:tcW w:w="792" w:type="dxa"/>
            <w:tcBorders>
              <w:top w:val="nil"/>
              <w:left w:val="nil"/>
              <w:bottom w:val="single" w:sz="8" w:space="0" w:color="auto"/>
              <w:right w:val="single" w:sz="8" w:space="0" w:color="auto"/>
            </w:tcBorders>
            <w:shd w:val="clear" w:color="auto" w:fill="FFFF99"/>
          </w:tcPr>
          <w:p w:rsidR="00BC39DE" w:rsidRPr="00AA3D5E" w:rsidRDefault="00BC39DE" w:rsidP="00AA3D5E">
            <w:pPr>
              <w:jc w:val="center"/>
            </w:pPr>
            <w:r w:rsidRPr="00AA3D5E">
              <w:t>84°</w:t>
            </w:r>
          </w:p>
        </w:tc>
      </w:tr>
      <w:tr w:rsidR="00BC39DE" w:rsidRPr="00AA3D5E" w:rsidTr="00AA3D5E">
        <w:trPr>
          <w:trHeight w:val="330"/>
        </w:trPr>
        <w:tc>
          <w:tcPr>
            <w:tcW w:w="776" w:type="dxa"/>
            <w:tcBorders>
              <w:top w:val="nil"/>
              <w:left w:val="single" w:sz="8" w:space="0" w:color="auto"/>
              <w:bottom w:val="single" w:sz="8" w:space="0" w:color="auto"/>
              <w:right w:val="single" w:sz="8" w:space="0" w:color="auto"/>
            </w:tcBorders>
            <w:shd w:val="clear" w:color="auto" w:fill="CCFFFF"/>
          </w:tcPr>
          <w:p w:rsidR="00BC39DE" w:rsidRPr="00AA3D5E" w:rsidRDefault="00BC39DE" w:rsidP="00AA3D5E">
            <w:pPr>
              <w:jc w:val="center"/>
            </w:pPr>
            <w:r w:rsidRPr="00AA3D5E">
              <w:t>90</w:t>
            </w:r>
          </w:p>
        </w:tc>
        <w:tc>
          <w:tcPr>
            <w:tcW w:w="792" w:type="dxa"/>
            <w:tcBorders>
              <w:top w:val="nil"/>
              <w:left w:val="nil"/>
              <w:bottom w:val="single" w:sz="8" w:space="0" w:color="auto"/>
              <w:right w:val="single" w:sz="8" w:space="0" w:color="auto"/>
            </w:tcBorders>
            <w:shd w:val="clear" w:color="auto" w:fill="FF99CC"/>
          </w:tcPr>
          <w:p w:rsidR="00BC39DE" w:rsidRPr="00AA3D5E" w:rsidRDefault="00BC39DE" w:rsidP="00AA3D5E">
            <w:pPr>
              <w:jc w:val="center"/>
            </w:pPr>
            <w:r w:rsidRPr="00AA3D5E">
              <w:t>121°</w:t>
            </w:r>
          </w:p>
        </w:tc>
        <w:tc>
          <w:tcPr>
            <w:tcW w:w="792" w:type="dxa"/>
            <w:tcBorders>
              <w:top w:val="nil"/>
              <w:left w:val="nil"/>
              <w:bottom w:val="single" w:sz="8" w:space="0" w:color="auto"/>
              <w:right w:val="single" w:sz="8" w:space="0" w:color="auto"/>
            </w:tcBorders>
            <w:shd w:val="clear" w:color="auto" w:fill="FF99CC"/>
          </w:tcPr>
          <w:p w:rsidR="00BC39DE" w:rsidRPr="00AA3D5E" w:rsidRDefault="00BC39DE" w:rsidP="00AA3D5E">
            <w:pPr>
              <w:jc w:val="center"/>
            </w:pPr>
            <w:r w:rsidRPr="00AA3D5E">
              <w:t>113°</w:t>
            </w:r>
          </w:p>
        </w:tc>
        <w:tc>
          <w:tcPr>
            <w:tcW w:w="792" w:type="dxa"/>
            <w:tcBorders>
              <w:top w:val="nil"/>
              <w:left w:val="nil"/>
              <w:bottom w:val="single" w:sz="8" w:space="0" w:color="auto"/>
              <w:right w:val="single" w:sz="8" w:space="0" w:color="auto"/>
            </w:tcBorders>
            <w:shd w:val="clear" w:color="auto" w:fill="FF99CC"/>
          </w:tcPr>
          <w:p w:rsidR="00BC39DE" w:rsidRPr="00AA3D5E" w:rsidRDefault="00BC39DE" w:rsidP="00AA3D5E">
            <w:pPr>
              <w:jc w:val="center"/>
            </w:pPr>
            <w:r w:rsidRPr="00AA3D5E">
              <w:t>105°</w:t>
            </w:r>
          </w:p>
        </w:tc>
        <w:tc>
          <w:tcPr>
            <w:tcW w:w="792" w:type="dxa"/>
            <w:tcBorders>
              <w:top w:val="nil"/>
              <w:left w:val="nil"/>
              <w:bottom w:val="single" w:sz="8" w:space="0" w:color="auto"/>
              <w:right w:val="single" w:sz="8" w:space="0" w:color="auto"/>
            </w:tcBorders>
            <w:shd w:val="clear" w:color="auto" w:fill="FFCC99"/>
          </w:tcPr>
          <w:p w:rsidR="00BC39DE" w:rsidRPr="00AA3D5E" w:rsidRDefault="00BC39DE" w:rsidP="00AA3D5E">
            <w:pPr>
              <w:jc w:val="center"/>
            </w:pPr>
            <w:r w:rsidRPr="00AA3D5E">
              <w:t>99°</w:t>
            </w:r>
          </w:p>
        </w:tc>
        <w:tc>
          <w:tcPr>
            <w:tcW w:w="792" w:type="dxa"/>
            <w:tcBorders>
              <w:top w:val="nil"/>
              <w:left w:val="nil"/>
              <w:bottom w:val="single" w:sz="8" w:space="0" w:color="auto"/>
              <w:right w:val="single" w:sz="8" w:space="0" w:color="auto"/>
            </w:tcBorders>
            <w:shd w:val="clear" w:color="auto" w:fill="FFCC99"/>
          </w:tcPr>
          <w:p w:rsidR="00BC39DE" w:rsidRPr="00AA3D5E" w:rsidRDefault="00BC39DE" w:rsidP="00AA3D5E">
            <w:pPr>
              <w:jc w:val="center"/>
            </w:pPr>
            <w:r w:rsidRPr="00AA3D5E">
              <w:t>94°</w:t>
            </w:r>
          </w:p>
        </w:tc>
        <w:tc>
          <w:tcPr>
            <w:tcW w:w="792" w:type="dxa"/>
            <w:tcBorders>
              <w:top w:val="nil"/>
              <w:left w:val="nil"/>
              <w:bottom w:val="single" w:sz="8" w:space="0" w:color="auto"/>
              <w:right w:val="single" w:sz="8" w:space="0" w:color="auto"/>
            </w:tcBorders>
            <w:shd w:val="clear" w:color="auto" w:fill="FFCC99"/>
          </w:tcPr>
          <w:p w:rsidR="00BC39DE" w:rsidRPr="00AA3D5E" w:rsidRDefault="00BC39DE" w:rsidP="00AA3D5E">
            <w:pPr>
              <w:jc w:val="center"/>
            </w:pPr>
            <w:r w:rsidRPr="00AA3D5E">
              <w:t>90°</w:t>
            </w:r>
          </w:p>
        </w:tc>
      </w:tr>
      <w:tr w:rsidR="00BC39DE" w:rsidRPr="00AA3D5E" w:rsidTr="00AA3D5E">
        <w:trPr>
          <w:trHeight w:val="330"/>
        </w:trPr>
        <w:tc>
          <w:tcPr>
            <w:tcW w:w="776" w:type="dxa"/>
            <w:tcBorders>
              <w:top w:val="nil"/>
              <w:left w:val="single" w:sz="8" w:space="0" w:color="auto"/>
              <w:bottom w:val="single" w:sz="8" w:space="0" w:color="auto"/>
              <w:right w:val="single" w:sz="8" w:space="0" w:color="auto"/>
            </w:tcBorders>
            <w:shd w:val="clear" w:color="auto" w:fill="CCFFFF"/>
          </w:tcPr>
          <w:p w:rsidR="00BC39DE" w:rsidRPr="00AA3D5E" w:rsidRDefault="00BC39DE" w:rsidP="00AA3D5E">
            <w:pPr>
              <w:jc w:val="center"/>
            </w:pPr>
            <w:r w:rsidRPr="00AA3D5E">
              <w:t>95</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 </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133°</w:t>
            </w:r>
          </w:p>
        </w:tc>
        <w:tc>
          <w:tcPr>
            <w:tcW w:w="792" w:type="dxa"/>
            <w:tcBorders>
              <w:top w:val="nil"/>
              <w:left w:val="nil"/>
              <w:bottom w:val="single" w:sz="8" w:space="0" w:color="auto"/>
              <w:right w:val="single" w:sz="8" w:space="0" w:color="auto"/>
            </w:tcBorders>
            <w:shd w:val="clear" w:color="auto" w:fill="FF99CC"/>
          </w:tcPr>
          <w:p w:rsidR="00BC39DE" w:rsidRPr="00AA3D5E" w:rsidRDefault="00BC39DE" w:rsidP="00AA3D5E">
            <w:pPr>
              <w:jc w:val="center"/>
            </w:pPr>
            <w:r w:rsidRPr="00AA3D5E">
              <w:t>122°</w:t>
            </w:r>
          </w:p>
        </w:tc>
        <w:tc>
          <w:tcPr>
            <w:tcW w:w="792" w:type="dxa"/>
            <w:tcBorders>
              <w:top w:val="nil"/>
              <w:left w:val="nil"/>
              <w:bottom w:val="single" w:sz="8" w:space="0" w:color="auto"/>
              <w:right w:val="single" w:sz="8" w:space="0" w:color="auto"/>
            </w:tcBorders>
            <w:shd w:val="clear" w:color="auto" w:fill="FF99CC"/>
          </w:tcPr>
          <w:p w:rsidR="00BC39DE" w:rsidRPr="00AA3D5E" w:rsidRDefault="00BC39DE" w:rsidP="00AA3D5E">
            <w:pPr>
              <w:jc w:val="center"/>
            </w:pPr>
            <w:r w:rsidRPr="00AA3D5E">
              <w:t>113°</w:t>
            </w:r>
          </w:p>
        </w:tc>
        <w:tc>
          <w:tcPr>
            <w:tcW w:w="792" w:type="dxa"/>
            <w:tcBorders>
              <w:top w:val="nil"/>
              <w:left w:val="nil"/>
              <w:bottom w:val="single" w:sz="8" w:space="0" w:color="auto"/>
              <w:right w:val="single" w:sz="8" w:space="0" w:color="auto"/>
            </w:tcBorders>
            <w:shd w:val="clear" w:color="auto" w:fill="FF99CC"/>
          </w:tcPr>
          <w:p w:rsidR="00BC39DE" w:rsidRPr="00AA3D5E" w:rsidRDefault="00BC39DE" w:rsidP="00AA3D5E">
            <w:pPr>
              <w:jc w:val="center"/>
            </w:pPr>
            <w:r w:rsidRPr="00AA3D5E">
              <w:t>105°</w:t>
            </w:r>
          </w:p>
        </w:tc>
        <w:tc>
          <w:tcPr>
            <w:tcW w:w="792" w:type="dxa"/>
            <w:tcBorders>
              <w:top w:val="nil"/>
              <w:left w:val="nil"/>
              <w:bottom w:val="single" w:sz="8" w:space="0" w:color="auto"/>
              <w:right w:val="single" w:sz="8" w:space="0" w:color="auto"/>
            </w:tcBorders>
            <w:shd w:val="clear" w:color="auto" w:fill="FFCC99"/>
          </w:tcPr>
          <w:p w:rsidR="00BC39DE" w:rsidRPr="00AA3D5E" w:rsidRDefault="00BC39DE" w:rsidP="00AA3D5E">
            <w:pPr>
              <w:jc w:val="center"/>
            </w:pPr>
            <w:r w:rsidRPr="00AA3D5E">
              <w:t>98°</w:t>
            </w:r>
          </w:p>
        </w:tc>
      </w:tr>
      <w:tr w:rsidR="00BC39DE" w:rsidRPr="00AA3D5E" w:rsidTr="00AA3D5E">
        <w:trPr>
          <w:trHeight w:val="330"/>
        </w:trPr>
        <w:tc>
          <w:tcPr>
            <w:tcW w:w="776" w:type="dxa"/>
            <w:tcBorders>
              <w:top w:val="nil"/>
              <w:left w:val="single" w:sz="8" w:space="0" w:color="auto"/>
              <w:bottom w:val="single" w:sz="8" w:space="0" w:color="auto"/>
              <w:right w:val="single" w:sz="8" w:space="0" w:color="auto"/>
            </w:tcBorders>
            <w:shd w:val="clear" w:color="auto" w:fill="CCFFFF"/>
          </w:tcPr>
          <w:p w:rsidR="00BC39DE" w:rsidRPr="00AA3D5E" w:rsidRDefault="00BC39DE" w:rsidP="00AA3D5E">
            <w:pPr>
              <w:jc w:val="center"/>
            </w:pPr>
            <w:r w:rsidRPr="00AA3D5E">
              <w:t>100</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 </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 </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142°</w:t>
            </w:r>
          </w:p>
        </w:tc>
        <w:tc>
          <w:tcPr>
            <w:tcW w:w="792" w:type="dxa"/>
            <w:tcBorders>
              <w:top w:val="nil"/>
              <w:left w:val="nil"/>
              <w:bottom w:val="single" w:sz="8" w:space="0" w:color="auto"/>
              <w:right w:val="single" w:sz="8" w:space="0" w:color="auto"/>
            </w:tcBorders>
            <w:shd w:val="clear" w:color="auto" w:fill="FF99CC"/>
          </w:tcPr>
          <w:p w:rsidR="00BC39DE" w:rsidRPr="00AA3D5E" w:rsidRDefault="00BC39DE" w:rsidP="00AA3D5E">
            <w:pPr>
              <w:jc w:val="center"/>
            </w:pPr>
            <w:r w:rsidRPr="00AA3D5E">
              <w:t>129°</w:t>
            </w:r>
          </w:p>
        </w:tc>
        <w:tc>
          <w:tcPr>
            <w:tcW w:w="792" w:type="dxa"/>
            <w:tcBorders>
              <w:top w:val="nil"/>
              <w:left w:val="nil"/>
              <w:bottom w:val="single" w:sz="8" w:space="0" w:color="auto"/>
              <w:right w:val="single" w:sz="8" w:space="0" w:color="auto"/>
            </w:tcBorders>
            <w:shd w:val="clear" w:color="auto" w:fill="FF99CC"/>
          </w:tcPr>
          <w:p w:rsidR="00BC39DE" w:rsidRPr="00AA3D5E" w:rsidRDefault="00BC39DE" w:rsidP="00AA3D5E">
            <w:pPr>
              <w:jc w:val="center"/>
            </w:pPr>
            <w:r w:rsidRPr="00AA3D5E">
              <w:t>118°</w:t>
            </w:r>
          </w:p>
        </w:tc>
        <w:tc>
          <w:tcPr>
            <w:tcW w:w="792" w:type="dxa"/>
            <w:tcBorders>
              <w:top w:val="nil"/>
              <w:left w:val="nil"/>
              <w:bottom w:val="single" w:sz="8" w:space="0" w:color="auto"/>
              <w:right w:val="single" w:sz="8" w:space="0" w:color="auto"/>
            </w:tcBorders>
            <w:shd w:val="clear" w:color="auto" w:fill="FF99CC"/>
          </w:tcPr>
          <w:p w:rsidR="00BC39DE" w:rsidRPr="00AA3D5E" w:rsidRDefault="00BC39DE" w:rsidP="00AA3D5E">
            <w:pPr>
              <w:jc w:val="center"/>
            </w:pPr>
            <w:r w:rsidRPr="00AA3D5E">
              <w:t>109°</w:t>
            </w:r>
          </w:p>
        </w:tc>
      </w:tr>
      <w:tr w:rsidR="00BC39DE" w:rsidRPr="00AA3D5E" w:rsidTr="00AA3D5E">
        <w:trPr>
          <w:trHeight w:val="330"/>
        </w:trPr>
        <w:tc>
          <w:tcPr>
            <w:tcW w:w="776" w:type="dxa"/>
            <w:tcBorders>
              <w:top w:val="nil"/>
              <w:left w:val="single" w:sz="8" w:space="0" w:color="auto"/>
              <w:bottom w:val="single" w:sz="8" w:space="0" w:color="auto"/>
              <w:right w:val="single" w:sz="8" w:space="0" w:color="auto"/>
            </w:tcBorders>
            <w:shd w:val="clear" w:color="auto" w:fill="CCFFFF"/>
          </w:tcPr>
          <w:p w:rsidR="00BC39DE" w:rsidRPr="00AA3D5E" w:rsidRDefault="00BC39DE" w:rsidP="00AA3D5E">
            <w:pPr>
              <w:jc w:val="center"/>
            </w:pPr>
            <w:r w:rsidRPr="00AA3D5E">
              <w:t>105</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 </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 </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 </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148°</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133°</w:t>
            </w:r>
          </w:p>
        </w:tc>
        <w:tc>
          <w:tcPr>
            <w:tcW w:w="792" w:type="dxa"/>
            <w:tcBorders>
              <w:top w:val="nil"/>
              <w:left w:val="nil"/>
              <w:bottom w:val="single" w:sz="8" w:space="0" w:color="auto"/>
              <w:right w:val="single" w:sz="8" w:space="0" w:color="auto"/>
            </w:tcBorders>
            <w:shd w:val="clear" w:color="auto" w:fill="FF99CC"/>
          </w:tcPr>
          <w:p w:rsidR="00BC39DE" w:rsidRPr="00AA3D5E" w:rsidRDefault="00BC39DE" w:rsidP="00AA3D5E">
            <w:pPr>
              <w:jc w:val="center"/>
            </w:pPr>
            <w:r w:rsidRPr="00AA3D5E">
              <w:t>121°</w:t>
            </w:r>
          </w:p>
        </w:tc>
      </w:tr>
      <w:tr w:rsidR="00BC39DE" w:rsidRPr="00AA3D5E" w:rsidTr="00AA3D5E">
        <w:trPr>
          <w:trHeight w:val="330"/>
        </w:trPr>
        <w:tc>
          <w:tcPr>
            <w:tcW w:w="776" w:type="dxa"/>
            <w:tcBorders>
              <w:top w:val="nil"/>
              <w:left w:val="single" w:sz="8" w:space="0" w:color="auto"/>
              <w:bottom w:val="single" w:sz="8" w:space="0" w:color="auto"/>
              <w:right w:val="single" w:sz="8" w:space="0" w:color="auto"/>
            </w:tcBorders>
            <w:shd w:val="clear" w:color="auto" w:fill="CCFFFF"/>
          </w:tcPr>
          <w:p w:rsidR="00BC39DE" w:rsidRPr="00AA3D5E" w:rsidRDefault="00BC39DE" w:rsidP="00AA3D5E">
            <w:pPr>
              <w:jc w:val="center"/>
            </w:pPr>
            <w:r w:rsidRPr="00AA3D5E">
              <w:t>110</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 </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 </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 </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 </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 </w:t>
            </w:r>
          </w:p>
        </w:tc>
        <w:tc>
          <w:tcPr>
            <w:tcW w:w="792" w:type="dxa"/>
            <w:tcBorders>
              <w:top w:val="nil"/>
              <w:left w:val="nil"/>
              <w:bottom w:val="single" w:sz="8" w:space="0" w:color="auto"/>
              <w:right w:val="single" w:sz="8" w:space="0" w:color="auto"/>
            </w:tcBorders>
            <w:shd w:val="clear" w:color="auto" w:fill="FFCC00"/>
          </w:tcPr>
          <w:p w:rsidR="00BC39DE" w:rsidRPr="00AA3D5E" w:rsidRDefault="00BC39DE" w:rsidP="00AA3D5E">
            <w:pPr>
              <w:jc w:val="center"/>
            </w:pPr>
            <w:r w:rsidRPr="00AA3D5E">
              <w:t>135°</w:t>
            </w:r>
          </w:p>
        </w:tc>
      </w:tr>
    </w:tbl>
    <w:p w:rsidR="00BC39DE" w:rsidRPr="00AA3D5E" w:rsidRDefault="00BC39DE" w:rsidP="00AA3D5E"/>
    <w:p w:rsidR="00BC39DE" w:rsidRPr="00AA3D5E" w:rsidRDefault="00BC39DE" w:rsidP="00AA3D5E">
      <w:pPr>
        <w:ind w:left="2160" w:hanging="2160"/>
      </w:pPr>
    </w:p>
    <w:p w:rsidR="00BC39DE" w:rsidRPr="00AA3D5E" w:rsidRDefault="00BC39DE" w:rsidP="00AA3D5E">
      <w:pPr>
        <w:ind w:left="2160" w:hanging="2160"/>
      </w:pPr>
    </w:p>
    <w:p w:rsidR="00BC39DE" w:rsidRDefault="00BC39DE" w:rsidP="00AA3D5E"/>
    <w:p w:rsidR="00BC39DE" w:rsidRDefault="00BC39DE" w:rsidP="00AA3D5E"/>
    <w:p w:rsidR="00BC39DE" w:rsidRDefault="00BC39DE" w:rsidP="00AA3D5E"/>
    <w:p w:rsidR="00BC39DE" w:rsidRDefault="00BC39DE" w:rsidP="00AA3D5E"/>
    <w:p w:rsidR="00BC39DE" w:rsidRDefault="00BC39DE" w:rsidP="00AA3D5E"/>
    <w:p w:rsidR="00BC39DE" w:rsidRDefault="00BC39DE" w:rsidP="00AA3D5E"/>
    <w:p w:rsidR="00BC39DE" w:rsidRDefault="00BC39DE" w:rsidP="00AA3D5E"/>
    <w:p w:rsidR="00BC39DE" w:rsidRDefault="00BC39DE" w:rsidP="00AA3D5E"/>
    <w:tbl>
      <w:tblPr>
        <w:tblpPr w:leftFromText="180" w:rightFromText="180" w:vertAnchor="text" w:horzAnchor="margin" w:tblpXSpec="center" w:tblpYSpec="outside"/>
        <w:tblW w:w="10440" w:type="dxa"/>
        <w:tblLook w:val="0000"/>
      </w:tblPr>
      <w:tblGrid>
        <w:gridCol w:w="1998"/>
        <w:gridCol w:w="8442"/>
      </w:tblGrid>
      <w:tr w:rsidR="00BC39DE" w:rsidRPr="00AA3D5E" w:rsidTr="00C5257A">
        <w:trPr>
          <w:trHeight w:val="250"/>
        </w:trPr>
        <w:tc>
          <w:tcPr>
            <w:tcW w:w="1998" w:type="dxa"/>
            <w:tcBorders>
              <w:top w:val="single" w:sz="8" w:space="0" w:color="auto"/>
              <w:left w:val="single" w:sz="8" w:space="0" w:color="auto"/>
              <w:bottom w:val="single" w:sz="8" w:space="0" w:color="auto"/>
              <w:right w:val="single" w:sz="8" w:space="0" w:color="auto"/>
            </w:tcBorders>
          </w:tcPr>
          <w:p w:rsidR="00BC39DE" w:rsidRPr="00AA3D5E" w:rsidRDefault="00BC39DE" w:rsidP="00AA3D5E">
            <w:pPr>
              <w:jc w:val="center"/>
            </w:pPr>
            <w:r w:rsidRPr="00AA3D5E">
              <w:t>Heat Index</w:t>
            </w:r>
          </w:p>
        </w:tc>
        <w:tc>
          <w:tcPr>
            <w:tcW w:w="8442" w:type="dxa"/>
            <w:tcBorders>
              <w:top w:val="single" w:sz="8" w:space="0" w:color="auto"/>
              <w:left w:val="nil"/>
              <w:bottom w:val="single" w:sz="8" w:space="0" w:color="auto"/>
              <w:right w:val="single" w:sz="8" w:space="0" w:color="auto"/>
            </w:tcBorders>
          </w:tcPr>
          <w:p w:rsidR="00BC39DE" w:rsidRPr="00AA3D5E" w:rsidRDefault="00BC39DE" w:rsidP="00AA3D5E">
            <w:pPr>
              <w:jc w:val="center"/>
            </w:pPr>
            <w:r w:rsidRPr="00AA3D5E">
              <w:t>Warning and Possible Related Heat Disorder</w:t>
            </w:r>
          </w:p>
        </w:tc>
      </w:tr>
      <w:tr w:rsidR="00BC39DE" w:rsidRPr="00AA3D5E" w:rsidTr="00C5257A">
        <w:trPr>
          <w:trHeight w:val="313"/>
        </w:trPr>
        <w:tc>
          <w:tcPr>
            <w:tcW w:w="1998" w:type="dxa"/>
            <w:tcBorders>
              <w:top w:val="nil"/>
              <w:left w:val="single" w:sz="8" w:space="0" w:color="auto"/>
              <w:bottom w:val="single" w:sz="8" w:space="0" w:color="auto"/>
              <w:right w:val="single" w:sz="8" w:space="0" w:color="auto"/>
            </w:tcBorders>
            <w:shd w:val="clear" w:color="auto" w:fill="FFFF99"/>
          </w:tcPr>
          <w:p w:rsidR="00BC39DE" w:rsidRPr="00AA3D5E" w:rsidRDefault="00BC39DE" w:rsidP="00AA3D5E">
            <w:pPr>
              <w:jc w:val="center"/>
            </w:pPr>
            <w:r w:rsidRPr="00AA3D5E">
              <w:t>80 – 90°  F</w:t>
            </w:r>
          </w:p>
        </w:tc>
        <w:tc>
          <w:tcPr>
            <w:tcW w:w="8442" w:type="dxa"/>
            <w:tcBorders>
              <w:top w:val="nil"/>
              <w:left w:val="nil"/>
              <w:bottom w:val="single" w:sz="8" w:space="0" w:color="auto"/>
              <w:right w:val="single" w:sz="8" w:space="0" w:color="auto"/>
            </w:tcBorders>
            <w:shd w:val="clear" w:color="auto" w:fill="FFFF99"/>
          </w:tcPr>
          <w:p w:rsidR="00BC39DE" w:rsidRPr="00AA3D5E" w:rsidRDefault="00BC39DE" w:rsidP="00AA3D5E">
            <w:r w:rsidRPr="00AA3D5E">
              <w:rPr>
                <w:b/>
              </w:rPr>
              <w:t>Caution</w:t>
            </w:r>
            <w:r w:rsidRPr="00AA3D5E">
              <w:t>: Fatigue possible with prolonged exposure and physical activity</w:t>
            </w:r>
          </w:p>
        </w:tc>
      </w:tr>
      <w:tr w:rsidR="00BC39DE" w:rsidRPr="00AA3D5E" w:rsidTr="00C5257A">
        <w:trPr>
          <w:trHeight w:val="331"/>
        </w:trPr>
        <w:tc>
          <w:tcPr>
            <w:tcW w:w="1998" w:type="dxa"/>
            <w:tcBorders>
              <w:top w:val="nil"/>
              <w:left w:val="single" w:sz="8" w:space="0" w:color="auto"/>
              <w:bottom w:val="single" w:sz="8" w:space="0" w:color="auto"/>
              <w:right w:val="single" w:sz="8" w:space="0" w:color="auto"/>
            </w:tcBorders>
            <w:shd w:val="clear" w:color="auto" w:fill="FFCC99"/>
          </w:tcPr>
          <w:p w:rsidR="00BC39DE" w:rsidRPr="00AA3D5E" w:rsidRDefault="00BC39DE" w:rsidP="00AA3D5E">
            <w:pPr>
              <w:jc w:val="center"/>
            </w:pPr>
            <w:r w:rsidRPr="00AA3D5E">
              <w:t>90 – 105° F</w:t>
            </w:r>
          </w:p>
        </w:tc>
        <w:tc>
          <w:tcPr>
            <w:tcW w:w="8442" w:type="dxa"/>
            <w:tcBorders>
              <w:top w:val="nil"/>
              <w:left w:val="nil"/>
              <w:bottom w:val="single" w:sz="8" w:space="0" w:color="auto"/>
              <w:right w:val="single" w:sz="8" w:space="0" w:color="auto"/>
            </w:tcBorders>
            <w:shd w:val="clear" w:color="auto" w:fill="FFCC99"/>
          </w:tcPr>
          <w:p w:rsidR="00BC39DE" w:rsidRPr="00AA3D5E" w:rsidRDefault="00BC39DE" w:rsidP="00C5257A">
            <w:r w:rsidRPr="00AA3D5E">
              <w:rPr>
                <w:b/>
              </w:rPr>
              <w:t>Extreme Caution</w:t>
            </w:r>
            <w:r w:rsidRPr="00AA3D5E">
              <w:t xml:space="preserve">: Sunstroke, heat </w:t>
            </w:r>
            <w:r>
              <w:t>cr</w:t>
            </w:r>
            <w:r w:rsidRPr="00AA3D5E">
              <w:t>amps and heat exhaustion possible</w:t>
            </w:r>
          </w:p>
        </w:tc>
      </w:tr>
      <w:tr w:rsidR="00BC39DE" w:rsidRPr="00AA3D5E" w:rsidTr="00C5257A">
        <w:trPr>
          <w:trHeight w:val="349"/>
        </w:trPr>
        <w:tc>
          <w:tcPr>
            <w:tcW w:w="1998" w:type="dxa"/>
            <w:tcBorders>
              <w:top w:val="nil"/>
              <w:left w:val="single" w:sz="8" w:space="0" w:color="auto"/>
              <w:bottom w:val="single" w:sz="8" w:space="0" w:color="auto"/>
              <w:right w:val="single" w:sz="8" w:space="0" w:color="auto"/>
            </w:tcBorders>
            <w:shd w:val="clear" w:color="auto" w:fill="FF99CC"/>
          </w:tcPr>
          <w:p w:rsidR="00BC39DE" w:rsidRPr="00AA3D5E" w:rsidRDefault="00BC39DE" w:rsidP="00AA3D5E">
            <w:pPr>
              <w:jc w:val="center"/>
            </w:pPr>
            <w:r w:rsidRPr="00AA3D5E">
              <w:t>105-130° F</w:t>
            </w:r>
          </w:p>
        </w:tc>
        <w:tc>
          <w:tcPr>
            <w:tcW w:w="8442" w:type="dxa"/>
            <w:tcBorders>
              <w:top w:val="nil"/>
              <w:left w:val="nil"/>
              <w:bottom w:val="single" w:sz="8" w:space="0" w:color="auto"/>
              <w:right w:val="single" w:sz="8" w:space="0" w:color="auto"/>
            </w:tcBorders>
            <w:shd w:val="clear" w:color="auto" w:fill="FF99CC"/>
          </w:tcPr>
          <w:p w:rsidR="00BC39DE" w:rsidRPr="00AA3D5E" w:rsidRDefault="00BC39DE" w:rsidP="00AA3D5E">
            <w:r w:rsidRPr="00AA3D5E">
              <w:rPr>
                <w:b/>
              </w:rPr>
              <w:t>Danger</w:t>
            </w:r>
            <w:r w:rsidRPr="00AA3D5E">
              <w:t>: Sunstroke, heat cramps, and heat exhaustion likely, and heat stroke possible</w:t>
            </w:r>
          </w:p>
        </w:tc>
      </w:tr>
      <w:tr w:rsidR="00BC39DE" w:rsidRPr="00AA3D5E" w:rsidTr="00C5257A">
        <w:trPr>
          <w:trHeight w:val="331"/>
        </w:trPr>
        <w:tc>
          <w:tcPr>
            <w:tcW w:w="1998" w:type="dxa"/>
            <w:tcBorders>
              <w:top w:val="nil"/>
              <w:left w:val="single" w:sz="8" w:space="0" w:color="auto"/>
              <w:bottom w:val="single" w:sz="8" w:space="0" w:color="auto"/>
              <w:right w:val="single" w:sz="8" w:space="0" w:color="auto"/>
            </w:tcBorders>
            <w:shd w:val="clear" w:color="auto" w:fill="FFCC00"/>
          </w:tcPr>
          <w:p w:rsidR="00BC39DE" w:rsidRPr="00AA3D5E" w:rsidRDefault="00BC39DE" w:rsidP="00AA3D5E">
            <w:pPr>
              <w:jc w:val="center"/>
            </w:pPr>
            <w:r>
              <w:t>130° F &amp;</w:t>
            </w:r>
            <w:r w:rsidRPr="00AA3D5E">
              <w:t xml:space="preserve"> greater</w:t>
            </w:r>
          </w:p>
        </w:tc>
        <w:tc>
          <w:tcPr>
            <w:tcW w:w="8442" w:type="dxa"/>
            <w:tcBorders>
              <w:top w:val="nil"/>
              <w:left w:val="nil"/>
              <w:bottom w:val="single" w:sz="8" w:space="0" w:color="auto"/>
              <w:right w:val="single" w:sz="8" w:space="0" w:color="auto"/>
            </w:tcBorders>
            <w:shd w:val="clear" w:color="auto" w:fill="FFCC00"/>
          </w:tcPr>
          <w:p w:rsidR="00BC39DE" w:rsidRPr="00AA3D5E" w:rsidRDefault="00BC39DE" w:rsidP="00C5257A">
            <w:r w:rsidRPr="00AA3D5E">
              <w:rPr>
                <w:b/>
              </w:rPr>
              <w:t>Extreme Danger</w:t>
            </w:r>
            <w:r w:rsidRPr="00AA3D5E">
              <w:t>: Heat stroke highly likely with continued exposure</w:t>
            </w:r>
          </w:p>
        </w:tc>
      </w:tr>
    </w:tbl>
    <w:p w:rsidR="00BC39DE" w:rsidRPr="00AA3D5E" w:rsidRDefault="00BC39DE" w:rsidP="00AA3D5E">
      <w:r w:rsidRPr="00AA3D5E">
        <w:t xml:space="preserve">The important things to remember when it’s hot outside are drink lots of water, take breaks every 15 minutes, and seek shade often. If you start to experience muscle cramps or start to feel light headed or nausea or profuse sweating, don’t ignore these warning signs. You are experiencing heat exhaustion and the next stage, heat stroke, can be fatal or cause permanent disability. The signs of heat stroke are vomiting, high body temperature, confusion, and hallucination. If someone is experiencing these, </w:t>
      </w:r>
      <w:r>
        <w:t xml:space="preserve">call </w:t>
      </w:r>
      <w:r w:rsidRPr="00AA3D5E">
        <w:t xml:space="preserve">911 immediately. </w:t>
      </w:r>
    </w:p>
    <w:p w:rsidR="00BC39DE" w:rsidRPr="00AA3D5E" w:rsidRDefault="00BC39DE" w:rsidP="00AA3D5E"/>
    <w:p w:rsidR="00BC39DE" w:rsidRPr="00AA3D5E" w:rsidRDefault="00BC39DE" w:rsidP="00AA3D5E">
      <w:r w:rsidRPr="00AA3D5E">
        <w:t xml:space="preserve">First aid for both heat exhaustion and heat stroke should be provided immediately upon recognizing the signs. The affected person should be moved to a cool, shady area or to an air conditioned building or vehicle, if possible. Taking a cool bath or shower can provide some relief. If you can’t get the person to a tub or shower, then sprinkling their clothes with water can also be helpful. It is also recommended that the person starts SLOWLY drinking cold water. </w:t>
      </w:r>
    </w:p>
    <w:p w:rsidR="00BC39DE" w:rsidRPr="00AA3D5E" w:rsidRDefault="00BC39DE" w:rsidP="00AA3D5E"/>
    <w:p w:rsidR="00BC39DE" w:rsidRPr="00AA3D5E" w:rsidRDefault="00BC39DE" w:rsidP="00AA3D5E">
      <w:r w:rsidRPr="00AA3D5E">
        <w:t xml:space="preserve">In 2005, California was the first state in the nation to adopt heat illness regulations. The regulation was strengthened in 2010 to include high heat provisions for five industries including agriculture. So, being aware of heat illness is not only wise it is the law. </w:t>
      </w:r>
    </w:p>
    <w:p w:rsidR="00BC39DE" w:rsidRPr="00236C1A" w:rsidRDefault="00BC39DE" w:rsidP="00A16592">
      <w:pPr>
        <w:jc w:val="center"/>
        <w:rPr>
          <w:b/>
          <w:smallCaps/>
          <w:sz w:val="28"/>
          <w:szCs w:val="28"/>
        </w:rPr>
      </w:pPr>
      <w:r w:rsidRPr="00236C1A">
        <w:rPr>
          <w:b/>
          <w:smallCaps/>
          <w:sz w:val="28"/>
          <w:szCs w:val="28"/>
        </w:rPr>
        <w:t xml:space="preserve">Neonatal </w:t>
      </w:r>
      <w:r>
        <w:rPr>
          <w:b/>
          <w:smallCaps/>
          <w:sz w:val="28"/>
          <w:szCs w:val="28"/>
        </w:rPr>
        <w:t>C</w:t>
      </w:r>
      <w:r w:rsidRPr="00236C1A">
        <w:rPr>
          <w:b/>
          <w:smallCaps/>
          <w:sz w:val="28"/>
          <w:szCs w:val="28"/>
        </w:rPr>
        <w:t xml:space="preserve">alf </w:t>
      </w:r>
      <w:r>
        <w:rPr>
          <w:b/>
          <w:smallCaps/>
          <w:sz w:val="28"/>
          <w:szCs w:val="28"/>
        </w:rPr>
        <w:t>D</w:t>
      </w:r>
      <w:r w:rsidRPr="00236C1A">
        <w:rPr>
          <w:b/>
          <w:smallCaps/>
          <w:sz w:val="28"/>
          <w:szCs w:val="28"/>
        </w:rPr>
        <w:t>iarrhea</w:t>
      </w:r>
    </w:p>
    <w:p w:rsidR="00BC39DE" w:rsidRPr="005B7ACE" w:rsidRDefault="00BC39DE" w:rsidP="00A16592">
      <w:pPr>
        <w:spacing w:after="200"/>
        <w:jc w:val="center"/>
        <w:rPr>
          <w:i/>
        </w:rPr>
      </w:pPr>
      <w:r w:rsidRPr="00236C1A">
        <w:rPr>
          <w:i/>
        </w:rPr>
        <w:t>Dr. Patricia C. Blanchard, California Animal Health and Food Safety Laboratory</w:t>
      </w:r>
    </w:p>
    <w:p w:rsidR="00BC39DE" w:rsidRPr="00FA21F6" w:rsidRDefault="00BC39DE" w:rsidP="00A16592">
      <w:r w:rsidRPr="00FA21F6">
        <w:t xml:space="preserve">Calf diarrhea is a multifactorial disease caused by interaction of calf (immunity status, age), environment and organism factors. The most common organisms found in </w:t>
      </w:r>
      <w:r w:rsidRPr="00FA21F6">
        <w:softHyphen/>
      </w:r>
      <w:r w:rsidRPr="00FA21F6">
        <w:rPr>
          <w:u w:val="single"/>
        </w:rPr>
        <w:t>&lt;</w:t>
      </w:r>
      <w:r w:rsidRPr="00FA21F6">
        <w:t xml:space="preserve">35 day old calves with diarrhea are cryptosporidia, rotavirus, coronavirus, </w:t>
      </w:r>
      <w:r w:rsidRPr="00FA21F6">
        <w:rPr>
          <w:i/>
        </w:rPr>
        <w:t>Salmonella</w:t>
      </w:r>
      <w:r w:rsidRPr="00FA21F6">
        <w:t xml:space="preserve">, attaching and effacing </w:t>
      </w:r>
      <w:r w:rsidRPr="00FA21F6">
        <w:rPr>
          <w:i/>
        </w:rPr>
        <w:t>E. coli</w:t>
      </w:r>
      <w:r w:rsidRPr="00FA21F6">
        <w:t xml:space="preserve"> and K99 </w:t>
      </w:r>
      <w:r w:rsidRPr="00FA21F6">
        <w:rPr>
          <w:i/>
        </w:rPr>
        <w:t xml:space="preserve">E. coli. </w:t>
      </w:r>
      <w:r w:rsidRPr="00FA21F6">
        <w:t xml:space="preserve">At CAHFS, some organisms, such as attaching and effacing </w:t>
      </w:r>
      <w:r w:rsidRPr="00FA21F6">
        <w:rPr>
          <w:i/>
        </w:rPr>
        <w:t xml:space="preserve">E. coli </w:t>
      </w:r>
      <w:r w:rsidRPr="00FA21F6">
        <w:t xml:space="preserve">are only detectable by examination of the intestine of calves so fecal only testing of live calves does not detect them.  Increased illness and deaths in calves is often due to the presence of more than one organism. </w:t>
      </w:r>
    </w:p>
    <w:p w:rsidR="00BC39DE" w:rsidRPr="00FA21F6" w:rsidRDefault="00BC39DE" w:rsidP="00A16592">
      <w:pPr>
        <w:rPr>
          <w:b/>
        </w:rPr>
      </w:pPr>
    </w:p>
    <w:p w:rsidR="00BC39DE" w:rsidRPr="00FA21F6" w:rsidRDefault="00BC39DE" w:rsidP="00A16592">
      <w:r w:rsidRPr="00FA21F6">
        <w:t xml:space="preserve">The age of onset and type of diarrhea can provide clues to the likely causes. K99 </w:t>
      </w:r>
      <w:r w:rsidRPr="00FA21F6">
        <w:rPr>
          <w:i/>
        </w:rPr>
        <w:t>E. coli</w:t>
      </w:r>
      <w:r w:rsidRPr="00FA21F6">
        <w:t xml:space="preserve"> causes watery diarrhea, severe dehydration and electrolyte loss but can only attach and cause diarrhea in calves &lt;6 days of age, and most cases occur in 1-3 day old calves. The best prevention is the use of dry cow K99 vaccines so the colostrum contains antibodies that protect the newborn calf. In the face of an outbreak, use of commercial K99 antibody fed to calves at birth is also effective. Parasitic diseases like cryptosporidia take several days to cause diarrhea and are not found in the feces until after 3 days of age. When blood is seen in the feces this usually indicates the presence of one of three organisms, </w:t>
      </w:r>
      <w:r w:rsidRPr="00FA21F6">
        <w:rPr>
          <w:i/>
        </w:rPr>
        <w:t>Salmonella</w:t>
      </w:r>
      <w:r w:rsidRPr="00FA21F6">
        <w:t xml:space="preserve">, coronavirus or attaching and effacing </w:t>
      </w:r>
      <w:r w:rsidRPr="00FA21F6">
        <w:rPr>
          <w:i/>
        </w:rPr>
        <w:t xml:space="preserve">E. coli. </w:t>
      </w:r>
      <w:r w:rsidRPr="00FA21F6">
        <w:t xml:space="preserve">Rarely blood can be seen with severe cryptosporidia infections and is also seen with </w:t>
      </w:r>
      <w:r w:rsidRPr="00FA21F6">
        <w:rPr>
          <w:i/>
        </w:rPr>
        <w:t xml:space="preserve">Clostridium perfringens </w:t>
      </w:r>
      <w:r w:rsidRPr="00FA21F6">
        <w:t xml:space="preserve">type C infection but the latter is a rare cause of diarrhea in calves.  In the fall of 2012 and winter of 2013, CAHFS saw a marked increase in the occurrence of attaching and effacing </w:t>
      </w:r>
      <w:r w:rsidRPr="00FA21F6">
        <w:rPr>
          <w:i/>
        </w:rPr>
        <w:t>E. coli</w:t>
      </w:r>
      <w:r w:rsidRPr="00FA21F6">
        <w:t xml:space="preserve">, a disease CAHFS can only diagnose by examination of the intestine (ileum and colon) of dead calves. Owners often reported seeing bloody diarrhea or flecks of blood in the feces. Review of cases from 14 premises revealed age at the time of death ranged from 4-21 days with an average of 11 days. Calves were reportedly sick for 1-3 days before death. </w:t>
      </w:r>
    </w:p>
    <w:p w:rsidR="00BC39DE" w:rsidRPr="00FA21F6" w:rsidRDefault="00BC39DE" w:rsidP="00A16592"/>
    <w:p w:rsidR="00BC39DE" w:rsidRPr="00FA21F6" w:rsidRDefault="00BC39DE" w:rsidP="00A16592">
      <w:r w:rsidRPr="00FA21F6">
        <w:t xml:space="preserve">The source of milk may be a factor if </w:t>
      </w:r>
      <w:r>
        <w:t xml:space="preserve">unpasteurized </w:t>
      </w:r>
      <w:r w:rsidRPr="00FA21F6">
        <w:t xml:space="preserve">hospital milk with antibiotics or bacteria like </w:t>
      </w:r>
      <w:r w:rsidRPr="00FA21F6">
        <w:rPr>
          <w:i/>
        </w:rPr>
        <w:t>Salmonella</w:t>
      </w:r>
      <w:r w:rsidRPr="00FA21F6">
        <w:t xml:space="preserve"> is fed to calves.  Extensive use of oral antibiotics can suppress the normal healthy bacterial flora in the intestine which makes calves more susceptible to infection with </w:t>
      </w:r>
      <w:r w:rsidRPr="00FA21F6">
        <w:rPr>
          <w:i/>
        </w:rPr>
        <w:t>Salmonella</w:t>
      </w:r>
      <w:r w:rsidRPr="00FA21F6">
        <w:t xml:space="preserve">, yeast and other fungi. If the pasteurizer is not working properly it might overheat milk degrading its quality or not have sufficient time and temperature levels to kill organisms. </w:t>
      </w:r>
      <w:r w:rsidRPr="00FA21F6">
        <w:rPr>
          <w:i/>
        </w:rPr>
        <w:t>Salmonella</w:t>
      </w:r>
      <w:r w:rsidRPr="00FA21F6">
        <w:t xml:space="preserve"> Newport (group C2) and </w:t>
      </w:r>
      <w:r w:rsidRPr="00FA21F6">
        <w:rPr>
          <w:i/>
        </w:rPr>
        <w:t>S</w:t>
      </w:r>
      <w:r w:rsidRPr="00FA21F6">
        <w:t xml:space="preserve">. Typhimurium (group B) will also cause diarrhea in postpartum cows and can be found in hospital milk from diarrheic cows. </w:t>
      </w:r>
      <w:r w:rsidRPr="00FA21F6">
        <w:rPr>
          <w:i/>
        </w:rPr>
        <w:t>Salmonella</w:t>
      </w:r>
      <w:r w:rsidRPr="00FA21F6">
        <w:t xml:space="preserve"> Dublin is the most common </w:t>
      </w:r>
      <w:r w:rsidRPr="00FA21F6">
        <w:rPr>
          <w:i/>
        </w:rPr>
        <w:t>Salmonella</w:t>
      </w:r>
      <w:r w:rsidRPr="00FA21F6">
        <w:t xml:space="preserve"> seen in 1-3 month old calves but is also seen in younger calves and can be shed in the milk of carrier cows even without diarrhea. </w:t>
      </w:r>
      <w:r w:rsidRPr="00FA21F6">
        <w:rPr>
          <w:i/>
        </w:rPr>
        <w:t>S</w:t>
      </w:r>
      <w:r w:rsidRPr="00FA21F6">
        <w:t xml:space="preserve">. Dublin often causes septicemia with fever and respiratory signs in calves while the other types of </w:t>
      </w:r>
      <w:r w:rsidRPr="00FA21F6">
        <w:rPr>
          <w:i/>
        </w:rPr>
        <w:t>Salmonella</w:t>
      </w:r>
      <w:r w:rsidRPr="00FA21F6">
        <w:t xml:space="preserve"> are usually limited to intestinal infections causing diarrhea.</w:t>
      </w:r>
    </w:p>
    <w:p w:rsidR="00BC39DE" w:rsidRPr="00FA21F6" w:rsidRDefault="00BC39DE" w:rsidP="00A16592"/>
    <w:p w:rsidR="00BC39DE" w:rsidRDefault="00BC39DE" w:rsidP="00A16592">
      <w:r w:rsidRPr="00FA21F6">
        <w:t xml:space="preserve">Determining the causes of calf diarrhea can assist in identifying weaknesses in calf management programs and implementing changes to prevent future problems. </w:t>
      </w:r>
    </w:p>
    <w:p w:rsidR="00BC39DE" w:rsidRDefault="00BC39DE" w:rsidP="00A16592">
      <w:pPr>
        <w:jc w:val="center"/>
        <w:rPr>
          <w:b/>
          <w:sz w:val="28"/>
          <w:szCs w:val="28"/>
        </w:rPr>
      </w:pPr>
    </w:p>
    <w:p w:rsidR="00BC39DE" w:rsidRDefault="00BC39DE" w:rsidP="00A16592">
      <w:pPr>
        <w:jc w:val="center"/>
        <w:rPr>
          <w:b/>
          <w:sz w:val="28"/>
          <w:szCs w:val="28"/>
        </w:rPr>
      </w:pPr>
    </w:p>
    <w:p w:rsidR="00BC39DE" w:rsidRDefault="00BC39DE" w:rsidP="00A16592">
      <w:pPr>
        <w:jc w:val="center"/>
        <w:rPr>
          <w:b/>
          <w:sz w:val="28"/>
          <w:szCs w:val="28"/>
        </w:rPr>
      </w:pPr>
    </w:p>
    <w:p w:rsidR="00BC39DE" w:rsidRDefault="00BC39DE" w:rsidP="00A16592">
      <w:pPr>
        <w:jc w:val="center"/>
        <w:rPr>
          <w:b/>
          <w:sz w:val="28"/>
          <w:szCs w:val="28"/>
        </w:rPr>
      </w:pPr>
    </w:p>
    <w:p w:rsidR="00BC39DE" w:rsidRDefault="00BC39DE" w:rsidP="00A16592">
      <w:pPr>
        <w:jc w:val="center"/>
        <w:rPr>
          <w:b/>
          <w:sz w:val="28"/>
          <w:szCs w:val="28"/>
        </w:rPr>
      </w:pPr>
    </w:p>
    <w:p w:rsidR="00BC39DE" w:rsidRDefault="00BC39DE" w:rsidP="00A16592">
      <w:pPr>
        <w:jc w:val="center"/>
        <w:rPr>
          <w:b/>
          <w:sz w:val="28"/>
          <w:szCs w:val="28"/>
        </w:rPr>
      </w:pPr>
    </w:p>
    <w:p w:rsidR="00BC39DE" w:rsidRPr="00327AEC" w:rsidRDefault="00BC39DE" w:rsidP="005B7ACE">
      <w:pPr>
        <w:jc w:val="center"/>
        <w:rPr>
          <w:b/>
          <w:smallCaps/>
          <w:sz w:val="28"/>
        </w:rPr>
      </w:pPr>
      <w:r w:rsidRPr="00327AEC">
        <w:rPr>
          <w:b/>
          <w:smallCaps/>
          <w:sz w:val="28"/>
        </w:rPr>
        <w:t xml:space="preserve">Replacing </w:t>
      </w:r>
      <w:r>
        <w:rPr>
          <w:b/>
          <w:smallCaps/>
          <w:sz w:val="28"/>
        </w:rPr>
        <w:t>Part of the Corn Grain by S</w:t>
      </w:r>
      <w:r w:rsidRPr="00327AEC">
        <w:rPr>
          <w:b/>
          <w:smallCaps/>
          <w:sz w:val="28"/>
        </w:rPr>
        <w:t>ugar</w:t>
      </w:r>
      <w:r>
        <w:rPr>
          <w:b/>
          <w:smallCaps/>
          <w:sz w:val="28"/>
        </w:rPr>
        <w:t xml:space="preserve"> Beets in F</w:t>
      </w:r>
      <w:r w:rsidRPr="00327AEC">
        <w:rPr>
          <w:b/>
          <w:smallCaps/>
          <w:sz w:val="28"/>
        </w:rPr>
        <w:t xml:space="preserve">eedlot </w:t>
      </w:r>
      <w:r>
        <w:rPr>
          <w:b/>
          <w:smallCaps/>
          <w:sz w:val="28"/>
        </w:rPr>
        <w:t>D</w:t>
      </w:r>
      <w:r w:rsidRPr="00327AEC">
        <w:rPr>
          <w:b/>
          <w:smallCaps/>
          <w:sz w:val="28"/>
        </w:rPr>
        <w:t>iets</w:t>
      </w:r>
    </w:p>
    <w:p w:rsidR="00BC39DE" w:rsidRPr="00327AEC" w:rsidRDefault="00BC39DE" w:rsidP="00327AEC">
      <w:pPr>
        <w:spacing w:after="200"/>
        <w:jc w:val="center"/>
        <w:rPr>
          <w:i/>
        </w:rPr>
      </w:pPr>
      <w:r>
        <w:rPr>
          <w:i/>
        </w:rPr>
        <w:t>Alejandro R. Castillo, UCCE Merced</w:t>
      </w:r>
      <w:r w:rsidRPr="00327AEC">
        <w:rPr>
          <w:i/>
        </w:rPr>
        <w:t xml:space="preserve"> and Richard A. </w:t>
      </w:r>
      <w:r>
        <w:rPr>
          <w:i/>
        </w:rPr>
        <w:t>Zinn, UC Davis</w:t>
      </w:r>
    </w:p>
    <w:p w:rsidR="00BC39DE" w:rsidRDefault="00BC39DE" w:rsidP="00673AB5">
      <w:r>
        <w:t>Of all the carbohydrates present in a normal dairy diet, starch is the main "energy fuel" for feeding rumen bacteria and dairy cows. Starch is very difficult to replace in high-yielding animal diets without affecting animal performance. The main sources of starch in dairy cow diets in California are corn grain, corn silage, and, in a smaller proportion, barley grain and some byproducts.  Corn grain is a base ingredient in dairy diets.  Information from more than 90 dairy farms in Merced County indicates that corn grain is used in almost 100% of the dairies. Corn grain starch content is about 70% on a dry basis.  Lactating cows consume a mean of 10 lbs. of corn per day, from less than one lb. in the low string cows to 18 lbs. per day or more in high milk-yield-cow groups.  Can we replace part of the corn in dairy diets with other energy sources?</w:t>
      </w:r>
    </w:p>
    <w:p w:rsidR="00BC39DE" w:rsidRDefault="00BC39DE" w:rsidP="00673AB5"/>
    <w:p w:rsidR="00BC39DE" w:rsidRDefault="00BC39DE" w:rsidP="00673AB5">
      <w:r>
        <w:t>In a previous newsletter, we analyzed all the byproducts that are being used for feeding dairy cows in California (CA Dairy Newsletter, August 2012). Some of them might be considered to replace part of the corn grain in dairy diets. But, due to possible seasonal variability, amounts available, quality consistency over time, and some other concerns discussed in the mentioned newsletter, it is important to consider or analyze other possibilities.</w:t>
      </w:r>
    </w:p>
    <w:p w:rsidR="00BC39DE" w:rsidRDefault="00BC39DE" w:rsidP="00673AB5"/>
    <w:p w:rsidR="00BC39DE" w:rsidRDefault="00BC39DE" w:rsidP="00673AB5">
      <w:r>
        <w:t xml:space="preserve">A study was conducted in California (*) on high concentrate diets for finishing feedlot cattle.  The study evaluated the comparative feeding value of </w:t>
      </w:r>
      <w:r>
        <w:rPr>
          <w:u w:val="single"/>
        </w:rPr>
        <w:t>Dried Shredded Sugar Beets</w:t>
      </w:r>
      <w:r>
        <w:t xml:space="preserve"> (</w:t>
      </w:r>
      <w:r>
        <w:rPr>
          <w:b/>
        </w:rPr>
        <w:t>DSSB</w:t>
      </w:r>
      <w:r>
        <w:t>) as a replacement for S</w:t>
      </w:r>
      <w:r>
        <w:rPr>
          <w:u w:val="single"/>
        </w:rPr>
        <w:t>team-Flaked Corn</w:t>
      </w:r>
      <w:r>
        <w:t xml:space="preserve"> (</w:t>
      </w:r>
      <w:r>
        <w:rPr>
          <w:b/>
        </w:rPr>
        <w:t>SFC</w:t>
      </w:r>
      <w:r>
        <w:t xml:space="preserve">). Very little research has been reported comparing feed value of DSSB to conventional grain for cattle.  DSSB has great potential as a reduced cost energy alternative.  Dry matter yields of beet pulp greatly exceed yield of corn grain in the Imperial Valley where the study was conducted.  For example, with an average dry matter (DM) content of 23%, clean beet DM yields in the Imperial Valley of California averaged 10.2 tons/acre, which is 277% more than the 2010 average DM yield for corn grain, 3.7 tons/acre (USDA, 2011; National Agricultural Statistics Service). </w:t>
      </w:r>
    </w:p>
    <w:p w:rsidR="00BC39DE" w:rsidRDefault="00BC39DE" w:rsidP="00673AB5"/>
    <w:p w:rsidR="00BC39DE" w:rsidRDefault="00BC39DE" w:rsidP="00673AB5">
      <w:r>
        <w:t>The DSSB was prepared as follows: 1) freshly harvested beet tubers (not cleaned or washed) were shredded in a single pass through a forage chopper (New Holland model 33 flail chopper); 2) shredded beets were then spread on a concrete pad to a depth of roughly 2 inches; 3) material was turned twice daily until air-dry (3 days). Three inclusion rates of DSSB (0, 20, and 40%) substituted for SFC (DM basis) were evaluated.</w:t>
      </w:r>
    </w:p>
    <w:p w:rsidR="00BC39DE" w:rsidRDefault="00BC39DE" w:rsidP="00673AB5"/>
    <w:p w:rsidR="00BC39DE" w:rsidRDefault="00BC39DE" w:rsidP="00673AB5">
      <w:r>
        <w:t xml:space="preserve">The results of this research indicated that DSSB may replace SFC in finishing diets at inclusions of up to 40% without having detrimental effects on diet acceptability, daily body weight gain, and carcass characteristics.  The DSSB have 82% the Net Energy value of SFC (dry basis). </w:t>
      </w:r>
    </w:p>
    <w:p w:rsidR="00BC39DE" w:rsidRDefault="00BC39DE" w:rsidP="00673AB5"/>
    <w:p w:rsidR="00BC39DE" w:rsidRDefault="00BC39DE" w:rsidP="00673AB5">
      <w:r>
        <w:t>No scientific information was found using DSSB in high production dairy cow diets.  However, because of the results obtained with finishing feedlot animals, feeding lactating cows with DSSB might be an opportunity for dairy farms to lower ration costs by replacing part of the corn grain.  Another consideration to take into account about sugar beets is its high fertilizer demand (nitrogen and minerals) which may be important for some dairies to help with Nutrient Management Plans.</w:t>
      </w:r>
    </w:p>
    <w:p w:rsidR="00BC39DE" w:rsidRDefault="00BC39DE" w:rsidP="00673AB5"/>
    <w:p w:rsidR="00BC39DE" w:rsidRDefault="00BC39DE" w:rsidP="00673AB5">
      <w:r>
        <w:t xml:space="preserve">(*) </w:t>
      </w:r>
      <w:r>
        <w:rPr>
          <w:i/>
        </w:rPr>
        <w:t>Journal of Animal Science</w:t>
      </w:r>
      <w:r>
        <w:t xml:space="preserve"> 2012, 90:1892-1897.</w:t>
      </w:r>
    </w:p>
    <w:p w:rsidR="00BC39DE" w:rsidRDefault="00BC39DE" w:rsidP="005A2A49">
      <w:pPr>
        <w:ind w:firstLine="720"/>
      </w:pPr>
    </w:p>
    <w:p w:rsidR="00BC39DE" w:rsidRPr="000D0EF5" w:rsidRDefault="00BC39DE" w:rsidP="005A2A49">
      <w:pPr>
        <w:ind w:firstLine="720"/>
      </w:pPr>
    </w:p>
    <w:p w:rsidR="00BC39DE" w:rsidRPr="00F94F3C" w:rsidRDefault="00BC39DE" w:rsidP="005A2A49">
      <w:pPr>
        <w:spacing w:after="200"/>
        <w:jc w:val="center"/>
        <w:rPr>
          <w:b/>
          <w:smallCaps/>
          <w:sz w:val="28"/>
          <w:szCs w:val="28"/>
        </w:rPr>
      </w:pPr>
      <w:r>
        <w:rPr>
          <w:b/>
          <w:smallCaps/>
          <w:sz w:val="28"/>
          <w:szCs w:val="28"/>
        </w:rPr>
        <w:t>D</w:t>
      </w:r>
      <w:r w:rsidRPr="00F94F3C">
        <w:rPr>
          <w:b/>
          <w:smallCaps/>
          <w:sz w:val="28"/>
          <w:szCs w:val="28"/>
        </w:rPr>
        <w:t>airy Calf Bovine Respiratory Disease (BRD) Survey Underway</w:t>
      </w:r>
    </w:p>
    <w:p w:rsidR="00BC39DE" w:rsidRDefault="00BC39DE" w:rsidP="005A2A49">
      <w:pPr>
        <w:pStyle w:val="NormalWeb"/>
        <w:spacing w:after="0"/>
        <w:rPr>
          <w:rFonts w:ascii="Times New Roman" w:hAnsi="Times New Roman" w:cs="Times New Roman"/>
          <w:color w:val="333333"/>
          <w:sz w:val="24"/>
          <w:szCs w:val="24"/>
        </w:rPr>
      </w:pPr>
      <w:r w:rsidRPr="00236C1A">
        <w:rPr>
          <w:rFonts w:ascii="Times New Roman" w:hAnsi="Times New Roman" w:cs="Times New Roman"/>
          <w:sz w:val="24"/>
          <w:szCs w:val="24"/>
        </w:rPr>
        <w:t xml:space="preserve">A few weeks ago, dairy producers in California received a survey titled “Survey of Calf Raising Practices in California”. </w:t>
      </w:r>
      <w:r w:rsidRPr="00236C1A">
        <w:rPr>
          <w:rFonts w:ascii="Times New Roman" w:hAnsi="Times New Roman" w:cs="Times New Roman"/>
          <w:color w:val="333333"/>
          <w:sz w:val="24"/>
          <w:szCs w:val="24"/>
        </w:rPr>
        <w:t xml:space="preserve">This survey is the first step in an extensive research project to identify practices associated with reduced incidence of Bovine Respiratory Disease (BRD). Respiratory disease is the primary cause of natural death in US cattle, and a major source of economic loss in calves due to reduced growth in infected calves. The information collected from this study will be combined with future research to develop a risk assessment tool for BRD. This tool will allow herdsmen to identify suboptimal management practices and reduce their losses caused by clinical and subclinical respiratory disease in the calves. </w:t>
      </w:r>
    </w:p>
    <w:p w:rsidR="00BC39DE" w:rsidRPr="00236C1A" w:rsidRDefault="00BC39DE" w:rsidP="005A2A49">
      <w:pPr>
        <w:pStyle w:val="NormalWeb"/>
        <w:spacing w:after="0"/>
        <w:rPr>
          <w:rFonts w:ascii="Times New Roman" w:hAnsi="Times New Roman" w:cs="Times New Roman"/>
          <w:color w:val="333333"/>
          <w:sz w:val="24"/>
          <w:szCs w:val="24"/>
        </w:rPr>
      </w:pPr>
    </w:p>
    <w:p w:rsidR="00BC39DE" w:rsidRDefault="00BC39DE" w:rsidP="005A2A49">
      <w:pPr>
        <w:pStyle w:val="NormalWeb"/>
        <w:spacing w:after="0"/>
        <w:rPr>
          <w:rFonts w:ascii="Times New Roman" w:hAnsi="Times New Roman" w:cs="Times New Roman"/>
          <w:color w:val="333333"/>
          <w:sz w:val="24"/>
          <w:szCs w:val="24"/>
        </w:rPr>
      </w:pPr>
      <w:r w:rsidRPr="00236C1A">
        <w:rPr>
          <w:rFonts w:ascii="Times New Roman" w:hAnsi="Times New Roman" w:cs="Times New Roman"/>
          <w:color w:val="333333"/>
          <w:sz w:val="24"/>
          <w:szCs w:val="24"/>
        </w:rPr>
        <w:t>At the end of the questionnaire, participants will have the opportunity to volunteer to be included in the next phase of our research, which may include an on-site visit by our researchers. All responses to the survey will be handled anonymously.</w:t>
      </w:r>
    </w:p>
    <w:p w:rsidR="00BC39DE" w:rsidRPr="00236C1A" w:rsidRDefault="00BC39DE" w:rsidP="005A2A49">
      <w:pPr>
        <w:pStyle w:val="NormalWeb"/>
        <w:spacing w:after="0"/>
        <w:rPr>
          <w:rFonts w:ascii="Times New Roman" w:hAnsi="Times New Roman" w:cs="Times New Roman"/>
          <w:color w:val="333333"/>
          <w:sz w:val="24"/>
          <w:szCs w:val="24"/>
        </w:rPr>
      </w:pPr>
    </w:p>
    <w:p w:rsidR="00BC39DE" w:rsidRPr="00236C1A" w:rsidRDefault="00BC39DE" w:rsidP="005A2A49">
      <w:r w:rsidRPr="00236C1A">
        <w:t xml:space="preserve">If you have already completed the survey, we thank you for participating in this important research. Questions may be directed to </w:t>
      </w:r>
      <w:hyperlink r:id="rId25" w:history="1">
        <w:r w:rsidRPr="00236C1A">
          <w:rPr>
            <w:rStyle w:val="Hyperlink"/>
          </w:rPr>
          <w:t>brdsurvey@vmtrc.ucdavis.edu</w:t>
        </w:r>
      </w:hyperlink>
      <w:r w:rsidRPr="00236C1A">
        <w:t>.</w:t>
      </w:r>
    </w:p>
    <w:p w:rsidR="00BC39DE" w:rsidRDefault="00BC39DE" w:rsidP="00673AB5">
      <w:pPr>
        <w:rPr>
          <w:rFonts w:ascii="Calibri" w:hAnsi="Calibri" w:cs="Calibri"/>
          <w:sz w:val="22"/>
          <w:szCs w:val="22"/>
        </w:rPr>
      </w:pPr>
    </w:p>
    <w:p w:rsidR="00BC39DE" w:rsidRDefault="00BC39DE" w:rsidP="00673AB5">
      <w:pPr>
        <w:rPr>
          <w:rFonts w:ascii="Calibri" w:hAnsi="Calibri" w:cs="Calibri"/>
          <w:sz w:val="22"/>
          <w:szCs w:val="22"/>
        </w:rPr>
      </w:pPr>
    </w:p>
    <w:p w:rsidR="00BC39DE" w:rsidRDefault="00BC39DE" w:rsidP="00673AB5">
      <w:pPr>
        <w:rPr>
          <w:rFonts w:ascii="Calibri" w:hAnsi="Calibri" w:cs="Calibri"/>
          <w:sz w:val="22"/>
          <w:szCs w:val="22"/>
        </w:rPr>
      </w:pPr>
    </w:p>
    <w:p w:rsidR="00BC39DE" w:rsidRPr="007B002B" w:rsidRDefault="00BC39DE" w:rsidP="007B002B">
      <w:pPr>
        <w:jc w:val="center"/>
        <w:rPr>
          <w:b/>
          <w:smallCaps/>
          <w:sz w:val="28"/>
          <w:szCs w:val="28"/>
        </w:rPr>
      </w:pPr>
      <w:r w:rsidRPr="007B002B">
        <w:rPr>
          <w:b/>
          <w:smallCaps/>
          <w:sz w:val="28"/>
          <w:szCs w:val="28"/>
        </w:rPr>
        <w:t>Survey of dairy producers regarding genomics</w:t>
      </w:r>
    </w:p>
    <w:p w:rsidR="00BC39DE" w:rsidRDefault="00BC39DE" w:rsidP="007B002B">
      <w:pPr>
        <w:jc w:val="center"/>
        <w:rPr>
          <w:i/>
        </w:rPr>
      </w:pPr>
      <w:r>
        <w:rPr>
          <w:i/>
        </w:rPr>
        <w:t>Joe Dalton, University of Idaho &amp; Dale Moore, Washington State University</w:t>
      </w:r>
    </w:p>
    <w:p w:rsidR="00BC39DE" w:rsidRDefault="00BC39DE" w:rsidP="007B002B">
      <w:pPr>
        <w:rPr>
          <w:i/>
        </w:rPr>
      </w:pPr>
    </w:p>
    <w:p w:rsidR="00BC39DE" w:rsidRDefault="00BC39DE" w:rsidP="007B002B">
      <w:r>
        <w:t xml:space="preserve">Genomic testing of dairy cattle is a new technology that may be used for herd improvement.  Our multi-state dairy research and extension group (Washington State University, University of Idaho, and University of Florida) is investigating new fertility traits for which genomic technology might be used. We are interested in what dairy producers have heard or thought about genomic testing. We invite you to share your thoughts by completing a short survey at: </w:t>
      </w:r>
      <w:hyperlink r:id="rId26" w:history="1">
        <w:r>
          <w:rPr>
            <w:rStyle w:val="Hyperlink"/>
          </w:rPr>
          <w:t>https://www.surveymonkey.com/s/6G8L8WS</w:t>
        </w:r>
      </w:hyperlink>
    </w:p>
    <w:p w:rsidR="00BC39DE" w:rsidRDefault="00BC39DE" w:rsidP="007B002B"/>
    <w:p w:rsidR="00BC39DE" w:rsidRDefault="00BC39DE" w:rsidP="007B002B">
      <w:r>
        <w:t xml:space="preserve">The survey will take approximately 5 minutes to complete. All responses will be anonymous. Thanks for helping us understand dairy producer opinions and educational needs related to genomics. </w:t>
      </w:r>
      <w:r>
        <w:br/>
      </w:r>
      <w:r>
        <w:br/>
      </w:r>
    </w:p>
    <w:p w:rsidR="00BC39DE" w:rsidRDefault="00BC39DE" w:rsidP="00673AB5">
      <w:pPr>
        <w:rPr>
          <w:rFonts w:ascii="Calibri" w:hAnsi="Calibri" w:cs="Calibri"/>
          <w:sz w:val="22"/>
          <w:szCs w:val="22"/>
        </w:rPr>
        <w:sectPr w:rsidR="00BC39DE" w:rsidSect="00512510">
          <w:footerReference w:type="first" r:id="rId27"/>
          <w:type w:val="continuous"/>
          <w:pgSz w:w="12240" w:h="15840" w:code="1"/>
          <w:pgMar w:top="1267" w:right="1440" w:bottom="1166" w:left="1440" w:header="288" w:footer="893" w:gutter="0"/>
          <w:paperSrc w:first="15" w:other="15"/>
          <w:cols w:space="720"/>
          <w:titlePg/>
          <w:docGrid w:linePitch="360"/>
        </w:sectPr>
      </w:pPr>
    </w:p>
    <w:p w:rsidR="00BC39DE" w:rsidRDefault="00BC39DE" w:rsidP="00A57B42">
      <w:pPr>
        <w:spacing w:after="200"/>
        <w:ind w:left="-450" w:right="-360"/>
        <w:jc w:val="center"/>
        <w:rPr>
          <w:rFonts w:ascii="Calibri" w:hAnsi="Calibri"/>
          <w:b/>
          <w:sz w:val="86"/>
          <w:szCs w:val="86"/>
        </w:rPr>
      </w:pPr>
    </w:p>
    <w:p w:rsidR="00BC39DE" w:rsidRDefault="00BC39DE" w:rsidP="00A57B42">
      <w:pPr>
        <w:spacing w:after="200"/>
        <w:ind w:left="-450" w:right="-360"/>
        <w:jc w:val="center"/>
        <w:rPr>
          <w:rFonts w:ascii="Calibri" w:hAnsi="Calibri"/>
          <w:b/>
          <w:sz w:val="86"/>
          <w:szCs w:val="86"/>
        </w:rPr>
      </w:pPr>
    </w:p>
    <w:p w:rsidR="00BC39DE" w:rsidRDefault="00BC39DE" w:rsidP="00A57B42">
      <w:pPr>
        <w:spacing w:after="200"/>
        <w:ind w:left="-450" w:right="-360"/>
        <w:jc w:val="center"/>
        <w:rPr>
          <w:rFonts w:ascii="Calibri" w:hAnsi="Calibri"/>
          <w:b/>
          <w:sz w:val="86"/>
          <w:szCs w:val="86"/>
        </w:rPr>
      </w:pPr>
    </w:p>
    <w:p w:rsidR="00BC39DE" w:rsidRDefault="00BC39DE" w:rsidP="00A57B42">
      <w:pPr>
        <w:spacing w:after="200"/>
        <w:ind w:left="-450" w:right="-360"/>
        <w:jc w:val="center"/>
        <w:rPr>
          <w:rFonts w:ascii="Calibri" w:hAnsi="Calibri"/>
          <w:b/>
          <w:sz w:val="86"/>
          <w:szCs w:val="86"/>
        </w:rPr>
      </w:pPr>
    </w:p>
    <w:p w:rsidR="00BC39DE" w:rsidRDefault="00BC39DE" w:rsidP="00A57B42">
      <w:pPr>
        <w:spacing w:after="200"/>
        <w:ind w:left="-450" w:right="-360"/>
        <w:jc w:val="center"/>
        <w:rPr>
          <w:rFonts w:ascii="Calibri" w:hAnsi="Calibri"/>
          <w:b/>
          <w:sz w:val="86"/>
          <w:szCs w:val="86"/>
        </w:rPr>
      </w:pPr>
    </w:p>
    <w:p w:rsidR="00BC39DE" w:rsidRPr="0038153C" w:rsidRDefault="00BC39DE" w:rsidP="00A57B42">
      <w:pPr>
        <w:spacing w:after="200"/>
        <w:ind w:left="-450" w:right="-360"/>
        <w:jc w:val="center"/>
        <w:rPr>
          <w:rFonts w:ascii="Calibri" w:hAnsi="Calibri"/>
          <w:b/>
          <w:sz w:val="18"/>
          <w:szCs w:val="86"/>
        </w:rPr>
      </w:pPr>
    </w:p>
    <w:p w:rsidR="00BC39DE" w:rsidRPr="00FA052B" w:rsidRDefault="00BC39DE" w:rsidP="00A57B42">
      <w:pPr>
        <w:spacing w:after="200"/>
        <w:ind w:left="-450" w:right="-360"/>
        <w:jc w:val="center"/>
        <w:rPr>
          <w:rFonts w:ascii="Calibri" w:hAnsi="Calibri"/>
          <w:b/>
          <w:sz w:val="86"/>
          <w:szCs w:val="86"/>
        </w:rPr>
      </w:pPr>
      <w:r w:rsidRPr="00FA052B">
        <w:rPr>
          <w:rFonts w:ascii="Calibri" w:hAnsi="Calibri"/>
          <w:b/>
          <w:sz w:val="86"/>
          <w:szCs w:val="86"/>
        </w:rPr>
        <w:t>California Dairy Newsletter</w:t>
      </w:r>
    </w:p>
    <w:p w:rsidR="00BC39DE" w:rsidRDefault="00BC39DE" w:rsidP="00A57B42">
      <w:pPr>
        <w:spacing w:after="200"/>
        <w:jc w:val="center"/>
        <w:rPr>
          <w:rFonts w:ascii="Calibri" w:hAnsi="Calibri"/>
          <w:b/>
          <w:sz w:val="72"/>
          <w:szCs w:val="72"/>
        </w:rPr>
      </w:pPr>
      <w:r>
        <w:rPr>
          <w:noProof/>
        </w:rPr>
        <w:pict>
          <v:shape id="Picture 6" o:spid="_x0000_s1046" type="#_x0000_t75" style="position:absolute;left:0;text-align:left;margin-left:349.5pt;margin-top:411pt;width:102.75pt;height:105pt;z-index:251670528;visibility:visible;mso-position-horizontal-relative:margin;mso-position-vertical-relative:margin">
            <v:imagedata r:id="rId28" o:title=""/>
            <w10:wrap anchorx="margin" anchory="margin"/>
          </v:shape>
        </w:pict>
      </w:r>
      <w:r>
        <w:rPr>
          <w:rFonts w:ascii="Calibri" w:hAnsi="Calibri"/>
          <w:b/>
          <w:sz w:val="72"/>
          <w:szCs w:val="72"/>
        </w:rPr>
        <w:t>August 2013</w:t>
      </w:r>
    </w:p>
    <w:p w:rsidR="00BC39DE" w:rsidRPr="00775F75" w:rsidRDefault="00BC39DE" w:rsidP="00A57B42">
      <w:pPr>
        <w:spacing w:after="200"/>
        <w:jc w:val="center"/>
        <w:rPr>
          <w:rFonts w:ascii="Calibri" w:hAnsi="Calibri"/>
          <w:b/>
        </w:rPr>
      </w:pPr>
    </w:p>
    <w:p w:rsidR="00BC39DE" w:rsidRPr="00DA5FCE" w:rsidRDefault="00BC39DE" w:rsidP="00A57B42">
      <w:pPr>
        <w:spacing w:after="200"/>
        <w:jc w:val="center"/>
        <w:rPr>
          <w:rFonts w:ascii="Calibri" w:hAnsi="Calibri"/>
          <w:b/>
          <w:sz w:val="48"/>
          <w:szCs w:val="48"/>
        </w:rPr>
      </w:pPr>
    </w:p>
    <w:p w:rsidR="00BC39DE" w:rsidRPr="00775F75" w:rsidRDefault="00BC39DE" w:rsidP="00A57B42">
      <w:pPr>
        <w:spacing w:after="200"/>
        <w:ind w:left="6930"/>
        <w:jc w:val="center"/>
        <w:rPr>
          <w:rFonts w:ascii="Calibri" w:hAnsi="Calibri"/>
          <w:sz w:val="48"/>
          <w:szCs w:val="48"/>
        </w:rPr>
      </w:pPr>
      <w:r>
        <w:rPr>
          <w:noProof/>
        </w:rPr>
        <w:pict>
          <v:line id="Straight Connector 25" o:spid="_x0000_s1047" style="position:absolute;left:0;text-align:left;z-index:251672576;visibility:visible" from="260.25pt,32.7pt" to="451.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" strokeweight="2.25pt"/>
        </w:pict>
      </w:r>
      <w:r>
        <w:rPr>
          <w:noProof/>
        </w:rPr>
        <w:pict>
          <v:shape id="Text Box 16" o:spid="_x0000_s1048" type="#_x0000_t202" style="position:absolute;left:0;text-align:left;margin-left:158.25pt;margin-top:4.2pt;width:297.75pt;height:69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hw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" stroked="f">
            <v:textbox>
              <w:txbxContent>
                <w:p w:rsidR="00BC39DE" w:rsidRDefault="00BC39DE" w:rsidP="00A57B42">
                  <w:pPr>
                    <w:jc w:val="right"/>
                    <w:rPr>
                      <w:rFonts w:ascii="Arial" w:hAnsi="Arial" w:cs="Arial"/>
                      <w:sz w:val="28"/>
                      <w:szCs w:val="28"/>
                    </w:rPr>
                  </w:pPr>
                </w:p>
                <w:p w:rsidR="00BC39DE" w:rsidRDefault="00BC39DE" w:rsidP="00A57B42">
                  <w:pPr>
                    <w:spacing w:before="240"/>
                    <w:jc w:val="right"/>
                    <w:rPr>
                      <w:rFonts w:ascii="Arial" w:hAnsi="Arial" w:cs="Arial"/>
                      <w:sz w:val="28"/>
                      <w:szCs w:val="28"/>
                    </w:rPr>
                  </w:pPr>
                  <w:r>
                    <w:rPr>
                      <w:rFonts w:ascii="Arial" w:hAnsi="Arial" w:cs="Arial"/>
                      <w:sz w:val="28"/>
                      <w:szCs w:val="28"/>
                    </w:rPr>
                    <w:t>Nyles Peterson</w:t>
                  </w:r>
                  <w:r w:rsidRPr="001D6160">
                    <w:rPr>
                      <w:rFonts w:ascii="Arial" w:hAnsi="Arial" w:cs="Arial"/>
                      <w:sz w:val="28"/>
                      <w:szCs w:val="28"/>
                    </w:rPr>
                    <w:t>, Farm Advisor</w:t>
                  </w:r>
                </w:p>
                <w:p w:rsidR="00BC39DE" w:rsidRDefault="00BC39DE" w:rsidP="00A57B42">
                  <w:pPr>
                    <w:jc w:val="right"/>
                  </w:pPr>
                  <w:r w:rsidRPr="003942DD">
                    <w:rPr>
                      <w:rFonts w:ascii="Arial" w:hAnsi="Arial" w:cs="Arial"/>
                      <w:sz w:val="28"/>
                      <w:szCs w:val="28"/>
                    </w:rPr>
                    <w:t xml:space="preserve">UCCE </w:t>
                  </w:r>
                  <w:r>
                    <w:rPr>
                      <w:rFonts w:ascii="Arial" w:hAnsi="Arial" w:cs="Arial"/>
                      <w:sz w:val="28"/>
                      <w:szCs w:val="28"/>
                    </w:rPr>
                    <w:t>San Bernardino County</w:t>
                  </w:r>
                </w:p>
              </w:txbxContent>
            </v:textbox>
          </v:shape>
        </w:pict>
      </w:r>
    </w:p>
    <w:p w:rsidR="00BC39DE" w:rsidRDefault="00BC39DE" w:rsidP="00A57B42">
      <w:pPr>
        <w:rPr>
          <w:rFonts w:ascii="Calibri" w:hAnsi="Calibri" w:cs="Calibri"/>
          <w:sz w:val="22"/>
          <w:szCs w:val="22"/>
        </w:rPr>
      </w:pPr>
    </w:p>
    <w:p w:rsidR="00BC39DE" w:rsidRDefault="00BC39DE" w:rsidP="00A57B42">
      <w:pPr>
        <w:rPr>
          <w:rFonts w:ascii="Calibri" w:hAnsi="Calibri" w:cs="Calibri"/>
          <w:sz w:val="22"/>
          <w:szCs w:val="22"/>
        </w:rPr>
      </w:pPr>
    </w:p>
    <w:p w:rsidR="00BC39DE" w:rsidRDefault="00BC39DE" w:rsidP="00A57B42">
      <w:pPr>
        <w:jc w:val="both"/>
        <w:rPr>
          <w:rFonts w:ascii="Calibri" w:hAnsi="Calibri" w:cs="Calibri"/>
          <w:sz w:val="12"/>
          <w:szCs w:val="22"/>
        </w:rPr>
      </w:pPr>
      <w:r w:rsidRPr="000455C4">
        <w:rPr>
          <w:rFonts w:ascii="Calibri" w:hAnsi="Calibri" w:cs="Calibri"/>
          <w:sz w:val="12"/>
          <w:szCs w:val="22"/>
        </w:rPr>
        <w:pict>
          <v:rect id="_x0000_i1025" style="width:0;height:1.5pt" o:hralign="center" o:hrstd="t" o:hr="t" fillcolor="#aca899" stroked="f"/>
        </w:pict>
      </w:r>
    </w:p>
    <w:p w:rsidR="00BC39DE" w:rsidRPr="00560B37" w:rsidRDefault="00BC39DE" w:rsidP="00A57B42">
      <w:pPr>
        <w:jc w:val="both"/>
        <w:rPr>
          <w:rFonts w:ascii="Calibri" w:hAnsi="Calibri" w:cs="Calibri"/>
          <w:sz w:val="12"/>
          <w:szCs w:val="22"/>
        </w:rPr>
      </w:pPr>
      <w:r>
        <w:rPr>
          <w:rFonts w:ascii="Calibri" w:hAnsi="Calibri" w:cs="Calibri"/>
          <w:sz w:val="12"/>
          <w:szCs w:val="22"/>
        </w:rPr>
        <w:t xml:space="preserve">The University of California prohibits discrimination against or harassment of any person employed by or seeking employment with the University on the basis of race, color, national origin, religion, sex,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or service in the uniformed services (as defined by the Uniformed Services Employment and Reemployment Rights Act of 1994: </w:t>
      </w:r>
      <w:r>
        <w:rPr>
          <w:rFonts w:ascii="Calibri" w:hAnsi="Calibri" w:cs="Calibri"/>
          <w:i/>
          <w:sz w:val="12"/>
          <w:szCs w:val="22"/>
        </w:rPr>
        <w:t xml:space="preserve">service in the uniformed services </w:t>
      </w:r>
      <w:r>
        <w:rPr>
          <w:rFonts w:ascii="Calibri" w:hAnsi="Calibri" w:cs="Calibri"/>
          <w:sz w:val="12"/>
          <w:szCs w:val="22"/>
        </w:rPr>
        <w:t>includes membership, application for membership, performance of service, application for service, or obligation for service in the uniformed services) or any person in any of its programs activities.  University policy also prohibits retaliation against any employee or person seeking employment or any person participating in any of its programs or activities for bringing a complaint of discrimination or harassment pursuant to this policy.  This policy is intended to be consistent with the provisions of applicable State and Federal laws.  Inquiries regarding the University's equal employment opportunity policies may be directed to Linda Marie Manton, Affirmative Action Contact, University of California, Davis, Agriculture and Natural Resources, One Shields Avenue, Davis, CA 95616, (530) 752-0495.</w:t>
      </w:r>
    </w:p>
    <w:p w:rsidR="00BC39DE" w:rsidRDefault="00BC39DE" w:rsidP="00673AB5">
      <w:pPr>
        <w:rPr>
          <w:rFonts w:ascii="Calibri" w:hAnsi="Calibri" w:cs="Calibri"/>
          <w:sz w:val="22"/>
          <w:szCs w:val="22"/>
        </w:rPr>
      </w:pPr>
      <w:r>
        <w:rPr>
          <w:noProof/>
        </w:rPr>
        <w:pict>
          <v:shape id="Text Box 21" o:spid="_x0000_s1049" type="#_x0000_t202" style="position:absolute;margin-left:300.8pt;margin-top:373.9pt;width:2in;height:2in;rotation:180;z-index:251669504;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" filled="f" stroked="f">
            <v:textbox style="mso-fit-shape-to-text:t">
              <w:txbxContent>
                <w:p w:rsidR="00BC39DE" w:rsidRPr="00C9605A" w:rsidRDefault="00BC39DE" w:rsidP="00D1423D">
                  <w:pPr>
                    <w:rPr>
                      <w:rFonts w:ascii="Arial" w:hAnsi="Arial" w:cs="Arial"/>
                      <w:b/>
                    </w:rPr>
                  </w:pPr>
                  <w:r w:rsidRPr="00C9605A">
                    <w:rPr>
                      <w:rFonts w:ascii="Arial" w:hAnsi="Arial" w:cs="Arial"/>
                      <w:b/>
                    </w:rPr>
                    <w:t>Cooperative Extension</w:t>
                  </w:r>
                </w:p>
                <w:p w:rsidR="00BC39DE" w:rsidRPr="00C9605A" w:rsidRDefault="00BC39DE" w:rsidP="00D1423D">
                  <w:pPr>
                    <w:rPr>
                      <w:rFonts w:ascii="Arial" w:hAnsi="Arial" w:cs="Arial"/>
                      <w:b/>
                    </w:rPr>
                  </w:pPr>
                  <w:r w:rsidRPr="00C9605A">
                    <w:rPr>
                      <w:rFonts w:ascii="Arial" w:hAnsi="Arial" w:cs="Arial"/>
                      <w:b/>
                    </w:rPr>
                    <w:t>University of California</w:t>
                  </w:r>
                </w:p>
                <w:p w:rsidR="00BC39DE" w:rsidRDefault="00BC39DE" w:rsidP="00D1423D">
                  <w:pPr>
                    <w:rPr>
                      <w:rFonts w:ascii="Arial" w:hAnsi="Arial" w:cs="Arial"/>
                      <w:b/>
                    </w:rPr>
                  </w:pPr>
                  <w:r>
                    <w:rPr>
                      <w:rFonts w:ascii="Arial" w:hAnsi="Arial" w:cs="Arial"/>
                      <w:b/>
                    </w:rPr>
                    <w:t>3800 Cornucopia Way, Suite A</w:t>
                  </w:r>
                </w:p>
                <w:p w:rsidR="00BC39DE" w:rsidRPr="00141FD1" w:rsidRDefault="00BC39DE" w:rsidP="00D1423D">
                  <w:pPr>
                    <w:rPr>
                      <w:color w:val="000000"/>
                    </w:rPr>
                  </w:pPr>
                  <w:r>
                    <w:rPr>
                      <w:rFonts w:ascii="Arial" w:hAnsi="Arial" w:cs="Arial"/>
                      <w:b/>
                    </w:rPr>
                    <w:t>Modesto</w:t>
                  </w:r>
                  <w:r w:rsidRPr="00C9605A">
                    <w:rPr>
                      <w:rFonts w:ascii="Arial" w:hAnsi="Arial" w:cs="Arial"/>
                      <w:b/>
                    </w:rPr>
                    <w:t xml:space="preserve">, CA </w:t>
                  </w:r>
                  <w:r>
                    <w:rPr>
                      <w:rFonts w:ascii="Arial" w:hAnsi="Arial" w:cs="Arial"/>
                      <w:b/>
                    </w:rPr>
                    <w:t>95358</w:t>
                  </w:r>
                </w:p>
              </w:txbxContent>
            </v:textbox>
            <w10:wrap anchorx="margin"/>
          </v:shape>
        </w:pict>
      </w:r>
      <w:r>
        <w:rPr>
          <w:noProof/>
        </w:rPr>
        <w:pict>
          <v:shape id="Text Box 34" o:spid="_x0000_s1050" type="#_x0000_t202" style="position:absolute;margin-left:0;margin-top:370.65pt;width:2in;height:2in;rotation:180;z-index:251668480;visibility:visible;mso-wrap-style:non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" filled="f" stroked="f">
            <v:textbox style="mso-fit-shape-to-text:t">
              <w:txbxContent>
                <w:p w:rsidR="00BC39DE" w:rsidRPr="0094276F" w:rsidRDefault="00BC39DE" w:rsidP="00D1423D">
                  <w:pPr>
                    <w:pBdr>
                      <w:top w:val="single" w:sz="4" w:space="1" w:color="auto"/>
                      <w:left w:val="single" w:sz="4" w:space="4" w:color="auto"/>
                      <w:bottom w:val="single" w:sz="4" w:space="1" w:color="auto"/>
                      <w:right w:val="single" w:sz="4" w:space="4" w:color="auto"/>
                    </w:pBdr>
                    <w:jc w:val="center"/>
                    <w:rPr>
                      <w:rFonts w:ascii="Arial" w:hAnsi="Arial" w:cs="Arial"/>
                      <w:b/>
                    </w:rPr>
                  </w:pPr>
                  <w:r w:rsidRPr="0094276F">
                    <w:rPr>
                      <w:rFonts w:ascii="Arial" w:hAnsi="Arial" w:cs="Arial"/>
                      <w:b/>
                    </w:rPr>
                    <w:t>Nonprofit Org</w:t>
                  </w:r>
                </w:p>
                <w:p w:rsidR="00BC39DE" w:rsidRPr="0094276F" w:rsidRDefault="00BC39DE" w:rsidP="00D1423D">
                  <w:pPr>
                    <w:pBdr>
                      <w:top w:val="single" w:sz="4" w:space="1" w:color="auto"/>
                      <w:left w:val="single" w:sz="4" w:space="4" w:color="auto"/>
                      <w:bottom w:val="single" w:sz="4" w:space="1" w:color="auto"/>
                      <w:right w:val="single" w:sz="4" w:space="4" w:color="auto"/>
                    </w:pBdr>
                    <w:jc w:val="center"/>
                    <w:rPr>
                      <w:rFonts w:ascii="Arial" w:hAnsi="Arial" w:cs="Arial"/>
                      <w:b/>
                    </w:rPr>
                  </w:pPr>
                  <w:r w:rsidRPr="0094276F">
                    <w:rPr>
                      <w:rFonts w:ascii="Arial" w:hAnsi="Arial" w:cs="Arial"/>
                      <w:b/>
                    </w:rPr>
                    <w:t>US Postage Paid</w:t>
                  </w:r>
                </w:p>
                <w:p w:rsidR="00BC39DE" w:rsidRDefault="00BC39DE" w:rsidP="00D1423D">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Modesto</w:t>
                  </w:r>
                  <w:r w:rsidRPr="0094276F">
                    <w:rPr>
                      <w:rFonts w:ascii="Arial" w:hAnsi="Arial" w:cs="Arial"/>
                      <w:b/>
                    </w:rPr>
                    <w:t>, CA 9</w:t>
                  </w:r>
                  <w:r>
                    <w:rPr>
                      <w:rFonts w:ascii="Arial" w:hAnsi="Arial" w:cs="Arial"/>
                      <w:b/>
                    </w:rPr>
                    <w:t>5358</w:t>
                  </w:r>
                </w:p>
                <w:p w:rsidR="00BC39DE" w:rsidRPr="00141FD1" w:rsidRDefault="00BC39DE" w:rsidP="00D1423D">
                  <w:pPr>
                    <w:pBdr>
                      <w:top w:val="single" w:sz="4" w:space="1" w:color="auto"/>
                      <w:left w:val="single" w:sz="4" w:space="4" w:color="auto"/>
                      <w:bottom w:val="single" w:sz="4" w:space="1" w:color="auto"/>
                      <w:right w:val="single" w:sz="4" w:space="4" w:color="auto"/>
                    </w:pBdr>
                    <w:spacing w:after="120"/>
                    <w:jc w:val="center"/>
                    <w:rPr>
                      <w:rFonts w:cs="Calibri"/>
                      <w:color w:val="000000"/>
                    </w:rPr>
                  </w:pPr>
                  <w:r w:rsidRPr="007F5F52">
                    <w:rPr>
                      <w:rFonts w:ascii="Arial" w:hAnsi="Arial" w:cs="Arial"/>
                      <w:b/>
                    </w:rPr>
                    <w:t xml:space="preserve">Permit No. </w:t>
                  </w:r>
                  <w:r>
                    <w:rPr>
                      <w:rFonts w:ascii="Arial" w:hAnsi="Arial" w:cs="Arial"/>
                      <w:b/>
                    </w:rPr>
                    <w:t>400</w:t>
                  </w:r>
                </w:p>
              </w:txbxContent>
            </v:textbox>
            <w10:wrap anchorx="margin"/>
          </v:shape>
        </w:pict>
      </w:r>
      <w:r>
        <w:rPr>
          <w:noProof/>
        </w:rPr>
        <w:pict>
          <v:shape id="Picture 38" o:spid="_x0000_s1051" type="#_x0000_t75" style="position:absolute;margin-left:67.7pt;margin-top:569.65pt;width:502.45pt;height:147.75pt;z-index:251667456;visibility:visible">
            <v:imagedata r:id="rId29" o:title=""/>
          </v:shape>
        </w:pict>
      </w:r>
      <w:r>
        <w:rPr>
          <w:noProof/>
        </w:rPr>
        <w:pict>
          <v:shape id="Text Box 35" o:spid="_x0000_s1052" type="#_x0000_t202" style="position:absolute;margin-left:52.65pt;margin-top:465pt;width:501.75pt;height:14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EovQIAAMQ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" filled="f" stroked="f">
            <v:textbox>
              <w:txbxContent>
                <w:p w:rsidR="00BC39DE" w:rsidRPr="001D6160" w:rsidRDefault="00BC39DE" w:rsidP="00D1423D">
                  <w:pPr>
                    <w:jc w:val="center"/>
                    <w:rPr>
                      <w:rFonts w:ascii="Calibri" w:hAnsi="Calibri"/>
                      <w:b/>
                      <w:sz w:val="86"/>
                      <w:szCs w:val="86"/>
                    </w:rPr>
                  </w:pPr>
                  <w:r w:rsidRPr="001D6160">
                    <w:rPr>
                      <w:rFonts w:ascii="Calibri" w:hAnsi="Calibri"/>
                      <w:b/>
                      <w:sz w:val="86"/>
                      <w:szCs w:val="86"/>
                    </w:rPr>
                    <w:t>California Dairy Newsletter</w:t>
                  </w:r>
                </w:p>
                <w:p w:rsidR="00BC39DE" w:rsidRPr="001D6160" w:rsidRDefault="00BC39DE" w:rsidP="00D1423D">
                  <w:pPr>
                    <w:jc w:val="center"/>
                    <w:rPr>
                      <w:rFonts w:ascii="Calibri" w:hAnsi="Calibri"/>
                      <w:b/>
                      <w:sz w:val="72"/>
                      <w:szCs w:val="72"/>
                    </w:rPr>
                  </w:pPr>
                  <w:r>
                    <w:rPr>
                      <w:rFonts w:ascii="Calibri" w:hAnsi="Calibri"/>
                      <w:b/>
                      <w:sz w:val="72"/>
                      <w:szCs w:val="72"/>
                    </w:rPr>
                    <w:t xml:space="preserve">February </w:t>
                  </w:r>
                  <w:r w:rsidRPr="001D6160">
                    <w:rPr>
                      <w:rFonts w:ascii="Calibri" w:hAnsi="Calibri"/>
                      <w:b/>
                      <w:sz w:val="72"/>
                      <w:szCs w:val="72"/>
                    </w:rPr>
                    <w:t>20</w:t>
                  </w:r>
                  <w:r>
                    <w:rPr>
                      <w:rFonts w:ascii="Calibri" w:hAnsi="Calibri"/>
                      <w:b/>
                      <w:sz w:val="72"/>
                      <w:szCs w:val="72"/>
                    </w:rPr>
                    <w:t>12</w:t>
                  </w:r>
                </w:p>
              </w:txbxContent>
            </v:textbox>
          </v:shape>
        </w:pict>
      </w:r>
      <w:r>
        <w:rPr>
          <w:noProof/>
        </w:rPr>
        <w:pict>
          <v:shape id="Text Box 13" o:spid="_x0000_s1053" type="#_x0000_t202" alt="NONPROFIT ORG.&#10;U.S. POSTAGE PAID&#10;MODESTO, CA&#10;PERMIT NO. 400" style="position:absolute;margin-left:76.15pt;margin-top:678.8pt;width:112.4pt;height:51.6pt;rotation:18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" filled="f" stroked="f">
            <o:lock v:ext="edit" shapetype="t"/>
            <v:textbox style="mso-fit-shape-to-text:t">
              <w:txbxContent>
                <w:p w:rsidR="00BC39DE" w:rsidRDefault="00BC39DE" w:rsidP="000E068C">
                  <w:pPr>
                    <w:pStyle w:val="NormalWeb"/>
                    <w:spacing w:after="0"/>
                    <w:jc w:val="center"/>
                    <w:rPr>
                      <w:sz w:val="24"/>
                      <w:szCs w:val="24"/>
                    </w:rPr>
                  </w:pPr>
                  <w:r>
                    <w:rPr>
                      <w:color w:val="000000"/>
                    </w:rPr>
                    <w:t>NON PROFIT ORG.</w:t>
                  </w:r>
                </w:p>
                <w:p w:rsidR="00BC39DE" w:rsidRDefault="00BC39DE" w:rsidP="000E068C">
                  <w:pPr>
                    <w:pStyle w:val="NormalWeb"/>
                    <w:spacing w:after="0"/>
                    <w:jc w:val="center"/>
                  </w:pPr>
                  <w:r>
                    <w:rPr>
                      <w:color w:val="000000"/>
                    </w:rPr>
                    <w:t>US POSTAGE PAID</w:t>
                  </w:r>
                </w:p>
                <w:p w:rsidR="00BC39DE" w:rsidRDefault="00BC39DE" w:rsidP="000E068C">
                  <w:pPr>
                    <w:pStyle w:val="NormalWeb"/>
                    <w:spacing w:after="0"/>
                    <w:jc w:val="center"/>
                  </w:pPr>
                  <w:r>
                    <w:rPr>
                      <w:color w:val="000000"/>
                    </w:rPr>
                    <w:t>MODESTO, CA</w:t>
                  </w:r>
                </w:p>
                <w:p w:rsidR="00BC39DE" w:rsidRDefault="00BC39DE" w:rsidP="000E068C">
                  <w:pPr>
                    <w:pStyle w:val="NormalWeb"/>
                    <w:spacing w:after="0"/>
                    <w:jc w:val="center"/>
                  </w:pPr>
                  <w:r>
                    <w:rPr>
                      <w:color w:val="000000"/>
                    </w:rPr>
                    <w:t>PERMIT NO. 400</w:t>
                  </w:r>
                </w:p>
              </w:txbxContent>
            </v:textbox>
          </v:shape>
        </w:pict>
      </w:r>
      <w:r>
        <w:rPr>
          <w:noProof/>
        </w:rPr>
        <w:pict>
          <v:shape id="Text Box 12" o:spid="_x0000_s1054" type="#_x0000_t202" style="position:absolute;margin-left:341.35pt;margin-top:665.8pt;width:193.05pt;height:66pt;rotation:18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" filled="f" stroked="f">
            <o:lock v:ext="edit" shapetype="t"/>
            <v:textbox style="mso-fit-shape-to-text:t">
              <w:txbxContent>
                <w:p w:rsidR="00BC39DE" w:rsidRDefault="00BC39DE" w:rsidP="000E068C">
                  <w:pPr>
                    <w:pStyle w:val="NormalWeb"/>
                    <w:spacing w:after="0"/>
                    <w:jc w:val="center"/>
                    <w:rPr>
                      <w:sz w:val="24"/>
                      <w:szCs w:val="24"/>
                    </w:rPr>
                  </w:pPr>
                  <w:r>
                    <w:rPr>
                      <w:color w:val="000000"/>
                    </w:rPr>
                    <w:t>University of California</w:t>
                  </w:r>
                </w:p>
                <w:p w:rsidR="00BC39DE" w:rsidRDefault="00BC39DE" w:rsidP="000E068C">
                  <w:pPr>
                    <w:pStyle w:val="NormalWeb"/>
                    <w:spacing w:after="0"/>
                    <w:jc w:val="center"/>
                  </w:pPr>
                  <w:r>
                    <w:rPr>
                      <w:color w:val="000000"/>
                    </w:rPr>
                    <w:t>Cooperative Extension</w:t>
                  </w:r>
                </w:p>
                <w:p w:rsidR="00BC39DE" w:rsidRDefault="00BC39DE" w:rsidP="000E068C">
                  <w:pPr>
                    <w:pStyle w:val="NormalWeb"/>
                    <w:spacing w:after="0"/>
                    <w:jc w:val="center"/>
                  </w:pPr>
                  <w:r>
                    <w:rPr>
                      <w:color w:val="000000"/>
                    </w:rPr>
                    <w:t>3800 Cornucopia Way, Suite A</w:t>
                  </w:r>
                </w:p>
                <w:p w:rsidR="00BC39DE" w:rsidRDefault="00BC39DE" w:rsidP="000E068C">
                  <w:pPr>
                    <w:pStyle w:val="NormalWeb"/>
                    <w:spacing w:after="0"/>
                    <w:jc w:val="center"/>
                  </w:pPr>
                  <w:r>
                    <w:rPr>
                      <w:color w:val="000000"/>
                    </w:rPr>
                    <w:t>Modesto, CA 95358</w:t>
                  </w:r>
                </w:p>
              </w:txbxContent>
            </v:textbox>
          </v:shape>
        </w:pict>
      </w:r>
      <w:r>
        <w:rPr>
          <w:noProof/>
        </w:rPr>
        <w:pict>
          <v:shape id="Text Box 11" o:spid="_x0000_s1055" type="#_x0000_t202" style="position:absolute;margin-left:296.15pt;margin-top:620.4pt;width:118.8pt;height:10.8pt;rotation:18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" filled="f" stroked="f">
            <o:lock v:ext="edit" shapetype="t"/>
            <v:textbox style="mso-fit-shape-to-text:t">
              <w:txbxContent>
                <w:p w:rsidR="00BC39DE" w:rsidRDefault="00BC39DE" w:rsidP="000E068C">
                  <w:pPr>
                    <w:pStyle w:val="NormalWeb"/>
                    <w:spacing w:after="0"/>
                    <w:jc w:val="center"/>
                    <w:rPr>
                      <w:sz w:val="24"/>
                      <w:szCs w:val="24"/>
                    </w:rPr>
                  </w:pPr>
                  <w:r>
                    <w:rPr>
                      <w:color w:val="000000"/>
                    </w:rPr>
                    <w:t>Current Resident or:</w:t>
                  </w:r>
                </w:p>
              </w:txbxContent>
            </v:textbox>
          </v:shape>
        </w:pict>
      </w:r>
    </w:p>
    <w:sectPr w:rsidR="00BC39DE" w:rsidSect="00512510">
      <w:pgSz w:w="12240" w:h="15840" w:code="1"/>
      <w:pgMar w:top="1267" w:right="1440" w:bottom="1166" w:left="1440" w:header="288" w:footer="893" w:gutter="0"/>
      <w:paperSrc w:first="15" w:other="1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9DE" w:rsidRDefault="00BC39DE" w:rsidP="00F945B5">
      <w:r>
        <w:separator/>
      </w:r>
    </w:p>
  </w:endnote>
  <w:endnote w:type="continuationSeparator" w:id="0">
    <w:p w:rsidR="00BC39DE" w:rsidRDefault="00BC39DE" w:rsidP="00F945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9DE" w:rsidRDefault="00BC39DE" w:rsidP="00512510">
    <w:pPr>
      <w:pStyle w:val="Footer"/>
      <w:jc w:val="center"/>
    </w:pPr>
    <w:fldSimple w:instr=" PAGE   \* MERGEFORMAT ">
      <w:r>
        <w:rPr>
          <w:noProof/>
        </w:rPr>
        <w:t>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9DE" w:rsidRDefault="00BC39DE">
    <w:pPr>
      <w:pStyle w:val="Footer"/>
      <w:jc w:val="center"/>
    </w:pPr>
    <w:fldSimple w:instr=" PAGE   \* MERGEFORMAT ">
      <w:r>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9DE" w:rsidRPr="00FA052B" w:rsidRDefault="00BC39DE" w:rsidP="00FA05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9DE" w:rsidRDefault="00BC39DE" w:rsidP="00F945B5">
      <w:r>
        <w:separator/>
      </w:r>
    </w:p>
  </w:footnote>
  <w:footnote w:type="continuationSeparator" w:id="0">
    <w:p w:rsidR="00BC39DE" w:rsidRDefault="00BC39DE" w:rsidP="00F945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2268B"/>
    <w:multiLevelType w:val="hybridMultilevel"/>
    <w:tmpl w:val="BA44775E"/>
    <w:lvl w:ilvl="0" w:tplc="04090001">
      <w:start w:val="1"/>
      <w:numFmt w:val="bullet"/>
      <w:lvlText w:val=""/>
      <w:lvlJc w:val="left"/>
      <w:pPr>
        <w:ind w:left="1080" w:hanging="360"/>
      </w:pPr>
      <w:rPr>
        <w:rFonts w:ascii="Symbol" w:hAnsi="Symbol" w:hint="default"/>
        <w:b/>
      </w:rPr>
    </w:lvl>
    <w:lvl w:ilvl="1" w:tplc="04090003">
      <w:start w:val="1"/>
      <w:numFmt w:val="bullet"/>
      <w:lvlText w:val="o"/>
      <w:lvlJc w:val="left"/>
      <w:pPr>
        <w:ind w:left="1440" w:hanging="360"/>
      </w:pPr>
      <w:rPr>
        <w:rFonts w:ascii="Courier New" w:hAnsi="Courier New" w:hint="default"/>
      </w:rPr>
    </w:lvl>
    <w:lvl w:ilvl="2" w:tplc="AE0C7ED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14B5C"/>
    <w:multiLevelType w:val="hybridMultilevel"/>
    <w:tmpl w:val="902E9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1A65AD"/>
    <w:multiLevelType w:val="hybridMultilevel"/>
    <w:tmpl w:val="E954FD3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A03DC"/>
    <w:multiLevelType w:val="hybridMultilevel"/>
    <w:tmpl w:val="55D2F152"/>
    <w:lvl w:ilvl="0" w:tplc="8DAA1EF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081BD8"/>
    <w:multiLevelType w:val="hybridMultilevel"/>
    <w:tmpl w:val="AE64A0B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AE5342D"/>
    <w:multiLevelType w:val="hybridMultilevel"/>
    <w:tmpl w:val="53205B60"/>
    <w:lvl w:ilvl="0" w:tplc="0409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B37BF3"/>
    <w:multiLevelType w:val="hybridMultilevel"/>
    <w:tmpl w:val="EA9A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361D29"/>
    <w:multiLevelType w:val="hybridMultilevel"/>
    <w:tmpl w:val="F80C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C93330"/>
    <w:multiLevelType w:val="hybridMultilevel"/>
    <w:tmpl w:val="018825A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nsid w:val="5EC61A09"/>
    <w:multiLevelType w:val="hybridMultilevel"/>
    <w:tmpl w:val="B7F480A0"/>
    <w:lvl w:ilvl="0" w:tplc="9724B434">
      <w:start w:val="2"/>
      <w:numFmt w:val="bullet"/>
      <w:lvlText w:val="-"/>
      <w:lvlJc w:val="left"/>
      <w:pPr>
        <w:ind w:left="405" w:hanging="360"/>
      </w:pPr>
      <w:rPr>
        <w:rFonts w:ascii="Times New Roman" w:eastAsia="Times New Roman" w:hAnsi="Times New Roman"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nsid w:val="61AF3DB0"/>
    <w:multiLevelType w:val="hybridMultilevel"/>
    <w:tmpl w:val="76842F94"/>
    <w:lvl w:ilvl="0" w:tplc="AE0C7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0B7046"/>
    <w:multiLevelType w:val="hybridMultilevel"/>
    <w:tmpl w:val="0FF6B780"/>
    <w:lvl w:ilvl="0" w:tplc="3ADA4496">
      <w:numFmt w:val="bullet"/>
      <w:lvlText w:val="-"/>
      <w:lvlJc w:val="left"/>
      <w:pPr>
        <w:ind w:left="360" w:hanging="360"/>
      </w:pPr>
      <w:rPr>
        <w:rFonts w:ascii="Times New Roman" w:eastAsia="Times New Roman" w:hAnsi="Times New Roman" w:hint="default"/>
        <w:b/>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C817289"/>
    <w:multiLevelType w:val="hybridMultilevel"/>
    <w:tmpl w:val="83665E28"/>
    <w:lvl w:ilvl="0" w:tplc="3ADA4496">
      <w:numFmt w:val="bullet"/>
      <w:lvlText w:val="-"/>
      <w:lvlJc w:val="left"/>
      <w:pPr>
        <w:ind w:left="360" w:hanging="360"/>
      </w:pPr>
      <w:rPr>
        <w:rFonts w:ascii="Times New Roman" w:eastAsia="Times New Roman" w:hAnsi="Times New Roman" w:hint="default"/>
        <w:b/>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0577E91"/>
    <w:multiLevelType w:val="hybridMultilevel"/>
    <w:tmpl w:val="3536E056"/>
    <w:lvl w:ilvl="0" w:tplc="AE0C7E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9AE4935"/>
    <w:multiLevelType w:val="hybridMultilevel"/>
    <w:tmpl w:val="7C40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4801C3"/>
    <w:multiLevelType w:val="hybridMultilevel"/>
    <w:tmpl w:val="FA1A4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0"/>
  </w:num>
  <w:num w:numId="4">
    <w:abstractNumId w:val="2"/>
  </w:num>
  <w:num w:numId="5">
    <w:abstractNumId w:val="13"/>
  </w:num>
  <w:num w:numId="6">
    <w:abstractNumId w:val="11"/>
  </w:num>
  <w:num w:numId="7">
    <w:abstractNumId w:val="10"/>
  </w:num>
  <w:num w:numId="8">
    <w:abstractNumId w:val="9"/>
  </w:num>
  <w:num w:numId="9">
    <w:abstractNumId w:val="3"/>
  </w:num>
  <w:num w:numId="10">
    <w:abstractNumId w:val="15"/>
  </w:num>
  <w:num w:numId="11">
    <w:abstractNumId w:val="4"/>
  </w:num>
  <w:num w:numId="12">
    <w:abstractNumId w:val="1"/>
  </w:num>
  <w:num w:numId="13">
    <w:abstractNumId w:val="6"/>
  </w:num>
  <w:num w:numId="14">
    <w:abstractNumId w:val="7"/>
  </w:num>
  <w:num w:numId="15">
    <w:abstractNumId w:val="8"/>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4B08"/>
    <w:rsid w:val="000014D7"/>
    <w:rsid w:val="0001069B"/>
    <w:rsid w:val="000157E0"/>
    <w:rsid w:val="00033160"/>
    <w:rsid w:val="000455C4"/>
    <w:rsid w:val="00050B27"/>
    <w:rsid w:val="00053E08"/>
    <w:rsid w:val="00057C83"/>
    <w:rsid w:val="0007613A"/>
    <w:rsid w:val="00077651"/>
    <w:rsid w:val="0008671B"/>
    <w:rsid w:val="000958A2"/>
    <w:rsid w:val="000B097A"/>
    <w:rsid w:val="000C509B"/>
    <w:rsid w:val="000C68A2"/>
    <w:rsid w:val="000D0EF5"/>
    <w:rsid w:val="000E068C"/>
    <w:rsid w:val="000E799B"/>
    <w:rsid w:val="001039D1"/>
    <w:rsid w:val="0010531C"/>
    <w:rsid w:val="00112D92"/>
    <w:rsid w:val="00124B08"/>
    <w:rsid w:val="001305B7"/>
    <w:rsid w:val="00130734"/>
    <w:rsid w:val="00136482"/>
    <w:rsid w:val="00141FD1"/>
    <w:rsid w:val="001711C6"/>
    <w:rsid w:val="00177322"/>
    <w:rsid w:val="00190519"/>
    <w:rsid w:val="001966EF"/>
    <w:rsid w:val="001A04DB"/>
    <w:rsid w:val="001B1DBE"/>
    <w:rsid w:val="001B2C21"/>
    <w:rsid w:val="001C7D99"/>
    <w:rsid w:val="001D5A03"/>
    <w:rsid w:val="001D5EFA"/>
    <w:rsid w:val="001D6160"/>
    <w:rsid w:val="001D7E62"/>
    <w:rsid w:val="001E4D55"/>
    <w:rsid w:val="00214206"/>
    <w:rsid w:val="00236C1A"/>
    <w:rsid w:val="00267FF0"/>
    <w:rsid w:val="00280B0A"/>
    <w:rsid w:val="00287CBE"/>
    <w:rsid w:val="002E5147"/>
    <w:rsid w:val="002E731F"/>
    <w:rsid w:val="002F2DCE"/>
    <w:rsid w:val="002F42EE"/>
    <w:rsid w:val="002F58A7"/>
    <w:rsid w:val="00303B21"/>
    <w:rsid w:val="003110B2"/>
    <w:rsid w:val="00327AEC"/>
    <w:rsid w:val="003337E3"/>
    <w:rsid w:val="00336CEB"/>
    <w:rsid w:val="00355B81"/>
    <w:rsid w:val="00363881"/>
    <w:rsid w:val="0038153C"/>
    <w:rsid w:val="003938A5"/>
    <w:rsid w:val="003942DD"/>
    <w:rsid w:val="003B0685"/>
    <w:rsid w:val="003B3483"/>
    <w:rsid w:val="003B4325"/>
    <w:rsid w:val="003C23E3"/>
    <w:rsid w:val="003E033A"/>
    <w:rsid w:val="00402C8E"/>
    <w:rsid w:val="00432551"/>
    <w:rsid w:val="00437754"/>
    <w:rsid w:val="004410C8"/>
    <w:rsid w:val="004432E1"/>
    <w:rsid w:val="004518F4"/>
    <w:rsid w:val="0045288D"/>
    <w:rsid w:val="00454508"/>
    <w:rsid w:val="00477BCB"/>
    <w:rsid w:val="00486DCA"/>
    <w:rsid w:val="004A3A64"/>
    <w:rsid w:val="004A7F54"/>
    <w:rsid w:val="004C22A6"/>
    <w:rsid w:val="004D1219"/>
    <w:rsid w:val="004D12A9"/>
    <w:rsid w:val="004D143E"/>
    <w:rsid w:val="004E4D84"/>
    <w:rsid w:val="004F43C1"/>
    <w:rsid w:val="00512510"/>
    <w:rsid w:val="00533684"/>
    <w:rsid w:val="005379A2"/>
    <w:rsid w:val="00540C25"/>
    <w:rsid w:val="00550885"/>
    <w:rsid w:val="00552244"/>
    <w:rsid w:val="00560B37"/>
    <w:rsid w:val="00570F5A"/>
    <w:rsid w:val="00581498"/>
    <w:rsid w:val="005A2A49"/>
    <w:rsid w:val="005B65BD"/>
    <w:rsid w:val="005B7ACE"/>
    <w:rsid w:val="005C15EB"/>
    <w:rsid w:val="005C5925"/>
    <w:rsid w:val="0060140F"/>
    <w:rsid w:val="00607337"/>
    <w:rsid w:val="006237AB"/>
    <w:rsid w:val="0062694A"/>
    <w:rsid w:val="0063118A"/>
    <w:rsid w:val="0064286D"/>
    <w:rsid w:val="0065476B"/>
    <w:rsid w:val="006553D8"/>
    <w:rsid w:val="00670685"/>
    <w:rsid w:val="00673AB5"/>
    <w:rsid w:val="00674C29"/>
    <w:rsid w:val="00686678"/>
    <w:rsid w:val="006A2143"/>
    <w:rsid w:val="006A608E"/>
    <w:rsid w:val="006B52CD"/>
    <w:rsid w:val="006B63C5"/>
    <w:rsid w:val="006C270E"/>
    <w:rsid w:val="006D03E2"/>
    <w:rsid w:val="006D63D9"/>
    <w:rsid w:val="006E0BE1"/>
    <w:rsid w:val="006E49D6"/>
    <w:rsid w:val="006F77EE"/>
    <w:rsid w:val="00721209"/>
    <w:rsid w:val="0073577B"/>
    <w:rsid w:val="00736A2E"/>
    <w:rsid w:val="00742282"/>
    <w:rsid w:val="00750EB5"/>
    <w:rsid w:val="00770A50"/>
    <w:rsid w:val="00775F75"/>
    <w:rsid w:val="00786905"/>
    <w:rsid w:val="007B002B"/>
    <w:rsid w:val="007B0D53"/>
    <w:rsid w:val="007B5FB9"/>
    <w:rsid w:val="007C1C17"/>
    <w:rsid w:val="007D0282"/>
    <w:rsid w:val="007D16F1"/>
    <w:rsid w:val="007D3E7D"/>
    <w:rsid w:val="007D7E97"/>
    <w:rsid w:val="007F5F52"/>
    <w:rsid w:val="008008BC"/>
    <w:rsid w:val="0080642B"/>
    <w:rsid w:val="00817965"/>
    <w:rsid w:val="008328BA"/>
    <w:rsid w:val="00837223"/>
    <w:rsid w:val="0085322A"/>
    <w:rsid w:val="00866285"/>
    <w:rsid w:val="008747A7"/>
    <w:rsid w:val="0089037A"/>
    <w:rsid w:val="0089606A"/>
    <w:rsid w:val="008B3CE2"/>
    <w:rsid w:val="008D1A03"/>
    <w:rsid w:val="008D467C"/>
    <w:rsid w:val="008D4E8D"/>
    <w:rsid w:val="008E5CFD"/>
    <w:rsid w:val="008F6C0F"/>
    <w:rsid w:val="00904A8B"/>
    <w:rsid w:val="00905835"/>
    <w:rsid w:val="00916507"/>
    <w:rsid w:val="00934450"/>
    <w:rsid w:val="0094276F"/>
    <w:rsid w:val="00964AC1"/>
    <w:rsid w:val="00990DC6"/>
    <w:rsid w:val="009920A7"/>
    <w:rsid w:val="00992FA0"/>
    <w:rsid w:val="00996351"/>
    <w:rsid w:val="009A0107"/>
    <w:rsid w:val="009C4113"/>
    <w:rsid w:val="009C5ED9"/>
    <w:rsid w:val="009D59F9"/>
    <w:rsid w:val="00A03778"/>
    <w:rsid w:val="00A04FCB"/>
    <w:rsid w:val="00A16592"/>
    <w:rsid w:val="00A53EF7"/>
    <w:rsid w:val="00A57B42"/>
    <w:rsid w:val="00A60B34"/>
    <w:rsid w:val="00A84FA6"/>
    <w:rsid w:val="00A94F52"/>
    <w:rsid w:val="00AA334E"/>
    <w:rsid w:val="00AA3D5E"/>
    <w:rsid w:val="00AA456D"/>
    <w:rsid w:val="00AB1509"/>
    <w:rsid w:val="00AC43AD"/>
    <w:rsid w:val="00AC4CB3"/>
    <w:rsid w:val="00AC6D93"/>
    <w:rsid w:val="00AD2A8E"/>
    <w:rsid w:val="00AE0233"/>
    <w:rsid w:val="00AF18C8"/>
    <w:rsid w:val="00B10600"/>
    <w:rsid w:val="00B62552"/>
    <w:rsid w:val="00B7656B"/>
    <w:rsid w:val="00B76BC8"/>
    <w:rsid w:val="00B90F65"/>
    <w:rsid w:val="00B978F9"/>
    <w:rsid w:val="00BA400E"/>
    <w:rsid w:val="00BA67E2"/>
    <w:rsid w:val="00BB2F83"/>
    <w:rsid w:val="00BC39DE"/>
    <w:rsid w:val="00BD0C5A"/>
    <w:rsid w:val="00BD2A74"/>
    <w:rsid w:val="00BF4F26"/>
    <w:rsid w:val="00BF654F"/>
    <w:rsid w:val="00C0089B"/>
    <w:rsid w:val="00C22D3F"/>
    <w:rsid w:val="00C5257A"/>
    <w:rsid w:val="00C52DB2"/>
    <w:rsid w:val="00C53E2B"/>
    <w:rsid w:val="00C660EA"/>
    <w:rsid w:val="00C72EB4"/>
    <w:rsid w:val="00C92C58"/>
    <w:rsid w:val="00C9605A"/>
    <w:rsid w:val="00C9697C"/>
    <w:rsid w:val="00CB33A5"/>
    <w:rsid w:val="00CC150C"/>
    <w:rsid w:val="00CF62DC"/>
    <w:rsid w:val="00CF725D"/>
    <w:rsid w:val="00D1423D"/>
    <w:rsid w:val="00D27105"/>
    <w:rsid w:val="00D273B9"/>
    <w:rsid w:val="00D35864"/>
    <w:rsid w:val="00D42494"/>
    <w:rsid w:val="00D53289"/>
    <w:rsid w:val="00D754BE"/>
    <w:rsid w:val="00D96F4F"/>
    <w:rsid w:val="00DA5FCE"/>
    <w:rsid w:val="00DA78B6"/>
    <w:rsid w:val="00DB7EA0"/>
    <w:rsid w:val="00DD60F7"/>
    <w:rsid w:val="00E05BC0"/>
    <w:rsid w:val="00E20103"/>
    <w:rsid w:val="00E21082"/>
    <w:rsid w:val="00E43868"/>
    <w:rsid w:val="00E55E79"/>
    <w:rsid w:val="00E75A88"/>
    <w:rsid w:val="00E82EE2"/>
    <w:rsid w:val="00E871FB"/>
    <w:rsid w:val="00EB798F"/>
    <w:rsid w:val="00EF3556"/>
    <w:rsid w:val="00F02439"/>
    <w:rsid w:val="00F42DA0"/>
    <w:rsid w:val="00F457DB"/>
    <w:rsid w:val="00F53AB3"/>
    <w:rsid w:val="00F61E33"/>
    <w:rsid w:val="00F67EE6"/>
    <w:rsid w:val="00F945B5"/>
    <w:rsid w:val="00F94F3C"/>
    <w:rsid w:val="00F96B8C"/>
    <w:rsid w:val="00FA052B"/>
    <w:rsid w:val="00FA21F6"/>
    <w:rsid w:val="00FA77A7"/>
    <w:rsid w:val="00FB35A1"/>
    <w:rsid w:val="00FD58B5"/>
    <w:rsid w:val="00FF790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097A"/>
    <w:rPr>
      <w:sz w:val="24"/>
      <w:szCs w:val="24"/>
    </w:rPr>
  </w:style>
  <w:style w:type="paragraph" w:styleId="Heading1">
    <w:name w:val="heading 1"/>
    <w:basedOn w:val="Normal"/>
    <w:next w:val="Normal"/>
    <w:link w:val="Heading1Char"/>
    <w:uiPriority w:val="99"/>
    <w:qFormat/>
    <w:rsid w:val="00124B08"/>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4B08"/>
    <w:rPr>
      <w:rFonts w:ascii="Cambria" w:hAnsi="Cambria" w:cs="Times New Roman"/>
      <w:b/>
      <w:bCs/>
      <w:color w:val="365F91"/>
      <w:sz w:val="28"/>
      <w:szCs w:val="28"/>
    </w:rPr>
  </w:style>
  <w:style w:type="character" w:styleId="Hyperlink">
    <w:name w:val="Hyperlink"/>
    <w:basedOn w:val="DefaultParagraphFont"/>
    <w:uiPriority w:val="99"/>
    <w:rsid w:val="00124B08"/>
    <w:rPr>
      <w:rFonts w:cs="Times New Roman"/>
      <w:color w:val="0000FF"/>
      <w:u w:val="single"/>
    </w:rPr>
  </w:style>
  <w:style w:type="paragraph" w:styleId="ListParagraph">
    <w:name w:val="List Paragraph"/>
    <w:basedOn w:val="Normal"/>
    <w:uiPriority w:val="99"/>
    <w:qFormat/>
    <w:rsid w:val="00736A2E"/>
    <w:pPr>
      <w:ind w:left="720"/>
      <w:contextualSpacing/>
    </w:pPr>
    <w:rPr>
      <w:sz w:val="20"/>
      <w:szCs w:val="20"/>
    </w:rPr>
  </w:style>
  <w:style w:type="paragraph" w:styleId="Revision">
    <w:name w:val="Revision"/>
    <w:hidden/>
    <w:uiPriority w:val="99"/>
    <w:semiHidden/>
    <w:rsid w:val="00EF3556"/>
    <w:rPr>
      <w:sz w:val="24"/>
      <w:szCs w:val="24"/>
    </w:rPr>
  </w:style>
  <w:style w:type="paragraph" w:styleId="BalloonText">
    <w:name w:val="Balloon Text"/>
    <w:basedOn w:val="Normal"/>
    <w:link w:val="BalloonTextChar"/>
    <w:uiPriority w:val="99"/>
    <w:rsid w:val="00EF3556"/>
    <w:rPr>
      <w:rFonts w:ascii="Tahoma" w:hAnsi="Tahoma" w:cs="Tahoma"/>
      <w:sz w:val="16"/>
      <w:szCs w:val="16"/>
    </w:rPr>
  </w:style>
  <w:style w:type="character" w:customStyle="1" w:styleId="BalloonTextChar">
    <w:name w:val="Balloon Text Char"/>
    <w:basedOn w:val="DefaultParagraphFont"/>
    <w:link w:val="BalloonText"/>
    <w:uiPriority w:val="99"/>
    <w:locked/>
    <w:rsid w:val="00EF3556"/>
    <w:rPr>
      <w:rFonts w:ascii="Tahoma" w:hAnsi="Tahoma" w:cs="Tahoma"/>
      <w:sz w:val="16"/>
      <w:szCs w:val="16"/>
    </w:rPr>
  </w:style>
  <w:style w:type="paragraph" w:styleId="Header">
    <w:name w:val="header"/>
    <w:basedOn w:val="Normal"/>
    <w:link w:val="HeaderChar"/>
    <w:uiPriority w:val="99"/>
    <w:rsid w:val="00F945B5"/>
    <w:pPr>
      <w:tabs>
        <w:tab w:val="center" w:pos="4680"/>
        <w:tab w:val="right" w:pos="9360"/>
      </w:tabs>
    </w:pPr>
  </w:style>
  <w:style w:type="character" w:customStyle="1" w:styleId="HeaderChar">
    <w:name w:val="Header Char"/>
    <w:basedOn w:val="DefaultParagraphFont"/>
    <w:link w:val="Header"/>
    <w:uiPriority w:val="99"/>
    <w:locked/>
    <w:rsid w:val="00F945B5"/>
    <w:rPr>
      <w:rFonts w:cs="Times New Roman"/>
      <w:sz w:val="24"/>
      <w:szCs w:val="24"/>
    </w:rPr>
  </w:style>
  <w:style w:type="paragraph" w:styleId="Footer">
    <w:name w:val="footer"/>
    <w:basedOn w:val="Normal"/>
    <w:link w:val="FooterChar"/>
    <w:uiPriority w:val="99"/>
    <w:rsid w:val="00F945B5"/>
    <w:pPr>
      <w:tabs>
        <w:tab w:val="center" w:pos="4680"/>
        <w:tab w:val="right" w:pos="9360"/>
      </w:tabs>
    </w:pPr>
  </w:style>
  <w:style w:type="character" w:customStyle="1" w:styleId="FooterChar">
    <w:name w:val="Footer Char"/>
    <w:basedOn w:val="DefaultParagraphFont"/>
    <w:link w:val="Footer"/>
    <w:uiPriority w:val="99"/>
    <w:locked/>
    <w:rsid w:val="00F945B5"/>
    <w:rPr>
      <w:rFonts w:cs="Times New Roman"/>
      <w:sz w:val="24"/>
      <w:szCs w:val="24"/>
    </w:rPr>
  </w:style>
  <w:style w:type="character" w:styleId="LineNumber">
    <w:name w:val="line number"/>
    <w:basedOn w:val="DefaultParagraphFont"/>
    <w:uiPriority w:val="99"/>
    <w:rsid w:val="00F945B5"/>
    <w:rPr>
      <w:rFonts w:cs="Times New Roman"/>
    </w:rPr>
  </w:style>
  <w:style w:type="character" w:styleId="CommentReference">
    <w:name w:val="annotation reference"/>
    <w:basedOn w:val="DefaultParagraphFont"/>
    <w:uiPriority w:val="99"/>
    <w:rsid w:val="00B62552"/>
    <w:rPr>
      <w:rFonts w:cs="Times New Roman"/>
      <w:sz w:val="16"/>
      <w:szCs w:val="16"/>
    </w:rPr>
  </w:style>
  <w:style w:type="paragraph" w:styleId="CommentText">
    <w:name w:val="annotation text"/>
    <w:basedOn w:val="Normal"/>
    <w:link w:val="CommentTextChar"/>
    <w:uiPriority w:val="99"/>
    <w:rsid w:val="00B62552"/>
    <w:pPr>
      <w:spacing w:after="200"/>
    </w:pPr>
    <w:rPr>
      <w:rFonts w:ascii="Calibri" w:hAnsi="Calibri"/>
      <w:sz w:val="20"/>
      <w:szCs w:val="20"/>
    </w:rPr>
  </w:style>
  <w:style w:type="character" w:customStyle="1" w:styleId="CommentTextChar">
    <w:name w:val="Comment Text Char"/>
    <w:basedOn w:val="DefaultParagraphFont"/>
    <w:link w:val="CommentText"/>
    <w:uiPriority w:val="99"/>
    <w:locked/>
    <w:rsid w:val="00B62552"/>
    <w:rPr>
      <w:rFonts w:ascii="Calibri" w:hAnsi="Calibri" w:cs="Times New Roman"/>
    </w:rPr>
  </w:style>
  <w:style w:type="table" w:styleId="TableGrid">
    <w:name w:val="Table Grid"/>
    <w:basedOn w:val="TableNormal"/>
    <w:uiPriority w:val="99"/>
    <w:rsid w:val="00A94F5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rsid w:val="00CC150C"/>
    <w:pPr>
      <w:spacing w:after="0"/>
    </w:pPr>
    <w:rPr>
      <w:rFonts w:ascii="Times New Roman" w:hAnsi="Times New Roman"/>
      <w:b/>
      <w:bCs/>
    </w:rPr>
  </w:style>
  <w:style w:type="character" w:customStyle="1" w:styleId="CommentSubjectChar">
    <w:name w:val="Comment Subject Char"/>
    <w:basedOn w:val="CommentTextChar"/>
    <w:link w:val="CommentSubject"/>
    <w:uiPriority w:val="99"/>
    <w:locked/>
    <w:rsid w:val="00CC150C"/>
    <w:rPr>
      <w:b/>
      <w:bCs/>
    </w:rPr>
  </w:style>
  <w:style w:type="paragraph" w:customStyle="1" w:styleId="Default">
    <w:name w:val="Default"/>
    <w:uiPriority w:val="99"/>
    <w:rsid w:val="00057C83"/>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99"/>
    <w:qFormat/>
    <w:rsid w:val="008008BC"/>
    <w:pPr>
      <w:ind w:left="-600"/>
      <w:jc w:val="center"/>
    </w:pPr>
    <w:rPr>
      <w:rFonts w:ascii="Trebuchet MS" w:hAnsi="Trebuchet MS"/>
      <w:smallCaps/>
      <w:color w:val="0000FF"/>
      <w:sz w:val="32"/>
    </w:rPr>
  </w:style>
  <w:style w:type="table" w:styleId="MediumShading1-Accent1">
    <w:name w:val="Medium Shading 1 Accent 1"/>
    <w:basedOn w:val="TableNormal"/>
    <w:uiPriority w:val="99"/>
    <w:rsid w:val="008D467C"/>
    <w:rPr>
      <w:rFonts w:ascii="Calibri" w:hAnsi="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styleId="NormalWeb">
    <w:name w:val="Normal (Web)"/>
    <w:basedOn w:val="Normal"/>
    <w:uiPriority w:val="99"/>
    <w:rsid w:val="00236C1A"/>
    <w:pPr>
      <w:spacing w:after="135" w:line="270" w:lineRule="atLeast"/>
    </w:pPr>
    <w:rPr>
      <w:rFonts w:ascii="Helvetica" w:hAnsi="Helvetica" w:cs="Helvetica"/>
      <w:sz w:val="20"/>
      <w:szCs w:val="20"/>
    </w:rPr>
  </w:style>
  <w:style w:type="character" w:styleId="FollowedHyperlink">
    <w:name w:val="FollowedHyperlink"/>
    <w:basedOn w:val="DefaultParagraphFont"/>
    <w:uiPriority w:val="99"/>
    <w:semiHidden/>
    <w:rsid w:val="004410C8"/>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278487635">
      <w:marLeft w:val="0"/>
      <w:marRight w:val="0"/>
      <w:marTop w:val="0"/>
      <w:marBottom w:val="0"/>
      <w:divBdr>
        <w:top w:val="none" w:sz="0" w:space="0" w:color="auto"/>
        <w:left w:val="none" w:sz="0" w:space="0" w:color="auto"/>
        <w:bottom w:val="none" w:sz="0" w:space="0" w:color="auto"/>
        <w:right w:val="none" w:sz="0" w:space="0" w:color="auto"/>
      </w:divBdr>
    </w:div>
    <w:div w:id="1278487636">
      <w:marLeft w:val="0"/>
      <w:marRight w:val="0"/>
      <w:marTop w:val="0"/>
      <w:marBottom w:val="0"/>
      <w:divBdr>
        <w:top w:val="none" w:sz="0" w:space="0" w:color="auto"/>
        <w:left w:val="none" w:sz="0" w:space="0" w:color="auto"/>
        <w:bottom w:val="none" w:sz="0" w:space="0" w:color="auto"/>
        <w:right w:val="none" w:sz="0" w:space="0" w:color="auto"/>
      </w:divBdr>
    </w:div>
    <w:div w:id="1278487637">
      <w:marLeft w:val="0"/>
      <w:marRight w:val="0"/>
      <w:marTop w:val="0"/>
      <w:marBottom w:val="0"/>
      <w:divBdr>
        <w:top w:val="none" w:sz="0" w:space="0" w:color="auto"/>
        <w:left w:val="none" w:sz="0" w:space="0" w:color="auto"/>
        <w:bottom w:val="none" w:sz="0" w:space="0" w:color="auto"/>
        <w:right w:val="none" w:sz="0" w:space="0" w:color="auto"/>
      </w:divBdr>
    </w:div>
    <w:div w:id="1278487638">
      <w:marLeft w:val="0"/>
      <w:marRight w:val="0"/>
      <w:marTop w:val="0"/>
      <w:marBottom w:val="0"/>
      <w:divBdr>
        <w:top w:val="none" w:sz="0" w:space="0" w:color="auto"/>
        <w:left w:val="none" w:sz="0" w:space="0" w:color="auto"/>
        <w:bottom w:val="none" w:sz="0" w:space="0" w:color="auto"/>
        <w:right w:val="none" w:sz="0" w:space="0" w:color="auto"/>
      </w:divBdr>
    </w:div>
    <w:div w:id="1278487639">
      <w:marLeft w:val="0"/>
      <w:marRight w:val="0"/>
      <w:marTop w:val="0"/>
      <w:marBottom w:val="0"/>
      <w:divBdr>
        <w:top w:val="none" w:sz="0" w:space="0" w:color="auto"/>
        <w:left w:val="none" w:sz="0" w:space="0" w:color="auto"/>
        <w:bottom w:val="none" w:sz="0" w:space="0" w:color="auto"/>
        <w:right w:val="none" w:sz="0" w:space="0" w:color="auto"/>
      </w:divBdr>
    </w:div>
    <w:div w:id="1278487640">
      <w:marLeft w:val="0"/>
      <w:marRight w:val="0"/>
      <w:marTop w:val="0"/>
      <w:marBottom w:val="0"/>
      <w:divBdr>
        <w:top w:val="none" w:sz="0" w:space="0" w:color="auto"/>
        <w:left w:val="none" w:sz="0" w:space="0" w:color="auto"/>
        <w:bottom w:val="none" w:sz="0" w:space="0" w:color="auto"/>
        <w:right w:val="none" w:sz="0" w:space="0" w:color="auto"/>
      </w:divBdr>
    </w:div>
    <w:div w:id="12784876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mheguy@ucdavis.edu"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surveymonkey.com/s/6G8L8WS" TargetMode="External"/><Relationship Id="rId3" Type="http://schemas.openxmlformats.org/officeDocument/2006/relationships/settings" Target="settings.xml"/><Relationship Id="rId21" Type="http://schemas.openxmlformats.org/officeDocument/2006/relationships/hyperlink" Target="https://www.avma.org/KB/Policies/Documents/euthanasia.pd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mailto:brdsurvey@vmtrc.ucdavis.ed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cdrf.org/home/checkoff-investments/cdqap/animal-care-the-cdqap/animal-care-farm-resource-binder/"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cdqap.org"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cdrf.org/home/checkoff-investments/cdqap/about-the-environmental-stewardship-program/wdr-general-order-reference-binder-materials/" TargetMode="External"/><Relationship Id="rId28"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nsilvadelrio@ucdavis.edu" TargetMode="External"/><Relationship Id="rId14" Type="http://schemas.openxmlformats.org/officeDocument/2006/relationships/footer" Target="footer1.xml"/><Relationship Id="rId22" Type="http://schemas.openxmlformats.org/officeDocument/2006/relationships/hyperlink" Target="http://vetmed.iastate.edu/humaneeuthanasia/en/euthanasia-downloads" TargetMode="Externa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62</TotalTime>
  <Pages>8</Pages>
  <Words>3120</Words>
  <Characters>17790</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Heguy</dc:creator>
  <cp:keywords/>
  <dc:description/>
  <cp:lastModifiedBy>Nyles G Peterson</cp:lastModifiedBy>
  <cp:revision>6</cp:revision>
  <cp:lastPrinted>2013-08-20T17:01:00Z</cp:lastPrinted>
  <dcterms:created xsi:type="dcterms:W3CDTF">2013-08-20T16:28:00Z</dcterms:created>
  <dcterms:modified xsi:type="dcterms:W3CDTF">2013-08-20T18:00:00Z</dcterms:modified>
</cp:coreProperties>
</file>